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D5E1E" w14:textId="77777777" w:rsidR="00C5327E" w:rsidRDefault="00C5327E" w:rsidP="00C5327E">
      <w:pPr>
        <w:pStyle w:val="NoSpacing"/>
        <w:tabs>
          <w:tab w:val="left" w:pos="1440"/>
        </w:tabs>
        <w:jc w:val="both"/>
      </w:pPr>
      <w:r>
        <w:rPr>
          <w:u w:val="single"/>
        </w:rPr>
        <w:t>Thomas GRENE</w:t>
      </w:r>
      <w:r>
        <w:t xml:space="preserve">      (fl.1486)</w:t>
      </w:r>
    </w:p>
    <w:p w14:paraId="53009358" w14:textId="77777777" w:rsidR="00C5327E" w:rsidRDefault="00C5327E" w:rsidP="00C5327E">
      <w:pPr>
        <w:pStyle w:val="NoSpacing"/>
        <w:tabs>
          <w:tab w:val="left" w:pos="1440"/>
        </w:tabs>
        <w:jc w:val="both"/>
      </w:pPr>
      <w:r>
        <w:t>of Norton, Northamptonshire.</w:t>
      </w:r>
    </w:p>
    <w:p w14:paraId="582166C4" w14:textId="77777777" w:rsidR="00C5327E" w:rsidRDefault="00C5327E" w:rsidP="00C5327E">
      <w:pPr>
        <w:pStyle w:val="NoSpacing"/>
        <w:tabs>
          <w:tab w:val="left" w:pos="1440"/>
        </w:tabs>
        <w:jc w:val="both"/>
      </w:pPr>
    </w:p>
    <w:p w14:paraId="14705834" w14:textId="77777777" w:rsidR="00C5327E" w:rsidRDefault="00C5327E" w:rsidP="00C5327E">
      <w:pPr>
        <w:pStyle w:val="NoSpacing"/>
        <w:tabs>
          <w:tab w:val="left" w:pos="1440"/>
        </w:tabs>
        <w:jc w:val="both"/>
      </w:pPr>
    </w:p>
    <w:p w14:paraId="34F4850E" w14:textId="77777777" w:rsidR="00C5327E" w:rsidRDefault="00C5327E" w:rsidP="00C5327E">
      <w:pPr>
        <w:pStyle w:val="NoSpacing"/>
        <w:tabs>
          <w:tab w:val="left" w:pos="1440"/>
        </w:tabs>
        <w:jc w:val="both"/>
      </w:pPr>
      <w:r>
        <w:t>30 Mar.1486</w:t>
      </w:r>
      <w:r>
        <w:tab/>
        <w:t xml:space="preserve">He presented Thomas </w:t>
      </w:r>
      <w:proofErr w:type="spellStart"/>
      <w:r>
        <w:t>Octay</w:t>
      </w:r>
      <w:proofErr w:type="spellEnd"/>
      <w:r>
        <w:t xml:space="preserve">(q.v.) to the rectory of </w:t>
      </w:r>
      <w:proofErr w:type="spellStart"/>
      <w:r>
        <w:t>Nunnington</w:t>
      </w:r>
      <w:proofErr w:type="spellEnd"/>
      <w:r>
        <w:t>.</w:t>
      </w:r>
    </w:p>
    <w:p w14:paraId="23A12C79" w14:textId="77777777" w:rsidR="00C5327E" w:rsidRDefault="00C5327E" w:rsidP="00C5327E">
      <w:pPr>
        <w:pStyle w:val="NoSpacing"/>
        <w:ind w:left="720" w:firstLine="720"/>
      </w:pPr>
      <w:r>
        <w:t>(“The Register of Thomas Rotherham, Archbishop of York 1480-1500</w:t>
      </w:r>
    </w:p>
    <w:p w14:paraId="7933F53F" w14:textId="77777777" w:rsidR="00C5327E" w:rsidRDefault="00C5327E" w:rsidP="00C5327E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5954632D" w14:textId="77777777" w:rsidR="00C5327E" w:rsidRDefault="00C5327E" w:rsidP="00C5327E">
      <w:pPr>
        <w:pStyle w:val="NoSpacing"/>
        <w:tabs>
          <w:tab w:val="left" w:pos="1440"/>
        </w:tabs>
        <w:jc w:val="both"/>
      </w:pPr>
      <w:r>
        <w:tab/>
        <w:t>p.56).</w:t>
      </w:r>
    </w:p>
    <w:p w14:paraId="156DA7C4" w14:textId="77777777" w:rsidR="00C5327E" w:rsidRDefault="00C5327E" w:rsidP="00C5327E">
      <w:pPr>
        <w:pStyle w:val="NoSpacing"/>
        <w:tabs>
          <w:tab w:val="left" w:pos="1440"/>
        </w:tabs>
        <w:jc w:val="both"/>
      </w:pPr>
    </w:p>
    <w:p w14:paraId="2AC9CBB1" w14:textId="77777777" w:rsidR="00C5327E" w:rsidRDefault="00C5327E" w:rsidP="00C5327E">
      <w:pPr>
        <w:pStyle w:val="NoSpacing"/>
        <w:tabs>
          <w:tab w:val="left" w:pos="1440"/>
        </w:tabs>
        <w:jc w:val="both"/>
      </w:pPr>
    </w:p>
    <w:p w14:paraId="1A9815B4" w14:textId="77777777" w:rsidR="00C5327E" w:rsidRDefault="00C5327E" w:rsidP="00C5327E">
      <w:pPr>
        <w:pStyle w:val="NoSpacing"/>
        <w:tabs>
          <w:tab w:val="left" w:pos="1440"/>
        </w:tabs>
        <w:jc w:val="both"/>
      </w:pPr>
      <w:r>
        <w:t>12 February 2020</w:t>
      </w:r>
    </w:p>
    <w:p w14:paraId="5C4A74F2" w14:textId="77777777" w:rsidR="006B2F86" w:rsidRPr="00E71FC3" w:rsidRDefault="00C5327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47F9F" w14:textId="77777777" w:rsidR="00C5327E" w:rsidRDefault="00C5327E" w:rsidP="00E71FC3">
      <w:pPr>
        <w:spacing w:after="0" w:line="240" w:lineRule="auto"/>
      </w:pPr>
      <w:r>
        <w:separator/>
      </w:r>
    </w:p>
  </w:endnote>
  <w:endnote w:type="continuationSeparator" w:id="0">
    <w:p w14:paraId="6182C150" w14:textId="77777777" w:rsidR="00C5327E" w:rsidRDefault="00C532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4CE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54068" w14:textId="77777777" w:rsidR="00C5327E" w:rsidRDefault="00C5327E" w:rsidP="00E71FC3">
      <w:pPr>
        <w:spacing w:after="0" w:line="240" w:lineRule="auto"/>
      </w:pPr>
      <w:r>
        <w:separator/>
      </w:r>
    </w:p>
  </w:footnote>
  <w:footnote w:type="continuationSeparator" w:id="0">
    <w:p w14:paraId="3D7C3861" w14:textId="77777777" w:rsidR="00C5327E" w:rsidRDefault="00C532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7E"/>
    <w:rsid w:val="001A7C09"/>
    <w:rsid w:val="00577BD5"/>
    <w:rsid w:val="00656CBA"/>
    <w:rsid w:val="006A1F77"/>
    <w:rsid w:val="00733BE7"/>
    <w:rsid w:val="00AB52E8"/>
    <w:rsid w:val="00B16D3F"/>
    <w:rsid w:val="00BB41AC"/>
    <w:rsid w:val="00C5327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2D2B"/>
  <w15:chartTrackingRefBased/>
  <w15:docId w15:val="{355FAA31-F6BA-4A63-AF15-1F56887B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2020-02-27T20:28:00Z</dcterms:created>
  <dcterms:modified xsi:type="dcterms:W3CDTF">2020-02-27T20:29:00Z</dcterms:modified>
</cp:coreProperties>
</file>