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4FA9" w14:textId="77777777" w:rsidR="00CB3E43" w:rsidRDefault="00CB3E43" w:rsidP="00CB3E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343FD9B" w14:textId="77777777" w:rsidR="00CB3E43" w:rsidRDefault="00CB3E43" w:rsidP="00CB3E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264FCC6" w14:textId="77777777" w:rsidR="00CB3E43" w:rsidRDefault="00CB3E43" w:rsidP="00CB3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420D20" w14:textId="77777777" w:rsidR="00CB3E43" w:rsidRDefault="00CB3E43" w:rsidP="00CB3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FE4C41" w14:textId="77777777" w:rsidR="00CB3E43" w:rsidRDefault="00CB3E43" w:rsidP="00CB3E4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one of the controllers of the sums collected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excepting Northampton, which had been granted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</w:t>
      </w:r>
    </w:p>
    <w:p w14:paraId="45C04C54" w14:textId="77777777" w:rsidR="00CB3E43" w:rsidRDefault="00CB3E43" w:rsidP="00CB3E4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``</w:t>
      </w:r>
      <w:r>
        <w:rPr>
          <w:rFonts w:ascii="Times New Roman" w:hAnsi="Times New Roman" w:cs="Times New Roman"/>
          <w:sz w:val="24"/>
          <w:szCs w:val="24"/>
        </w:rPr>
        <w:tab/>
        <w:t>King at the last Parliament.   (C.F.R. 1399-1405 p.254)</w:t>
      </w:r>
    </w:p>
    <w:p w14:paraId="7D3D0FDF" w14:textId="77777777" w:rsidR="00CB3E43" w:rsidRDefault="00CB3E43" w:rsidP="00CB3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96EAA7" w14:textId="77777777" w:rsidR="00CB3E43" w:rsidRDefault="00CB3E43" w:rsidP="00CB3E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B4E042" w14:textId="77777777" w:rsidR="00CB3E43" w:rsidRDefault="00CB3E43" w:rsidP="00CB3E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p w14:paraId="09C5FB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E7752" w14:textId="77777777" w:rsidR="00CB3E43" w:rsidRDefault="00CB3E43" w:rsidP="009139A6">
      <w:r>
        <w:separator/>
      </w:r>
    </w:p>
  </w:endnote>
  <w:endnote w:type="continuationSeparator" w:id="0">
    <w:p w14:paraId="27CB185A" w14:textId="77777777" w:rsidR="00CB3E43" w:rsidRDefault="00CB3E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0E3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B1C7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447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0FB9C" w14:textId="77777777" w:rsidR="00CB3E43" w:rsidRDefault="00CB3E43" w:rsidP="009139A6">
      <w:r>
        <w:separator/>
      </w:r>
    </w:p>
  </w:footnote>
  <w:footnote w:type="continuationSeparator" w:id="0">
    <w:p w14:paraId="680688A1" w14:textId="77777777" w:rsidR="00CB3E43" w:rsidRDefault="00CB3E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D0A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9BF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756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4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3E43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CEC11"/>
  <w15:chartTrackingRefBased/>
  <w15:docId w15:val="{60A9FB7C-F8BE-4D8F-BD81-7248E051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2021-06-22T20:30:00Z</dcterms:created>
  <dcterms:modified xsi:type="dcterms:W3CDTF">2021-06-22T20:30:00Z</dcterms:modified>
</cp:coreProperties>
</file>