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61E4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Thomas GRENE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fl.1453)</w:t>
      </w:r>
    </w:p>
    <w:p w14:paraId="358D37C7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Northampton. Brasier.</w:t>
      </w:r>
    </w:p>
    <w:p w14:paraId="05A19FDE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</w:p>
    <w:p w14:paraId="247EC192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</w:p>
    <w:p w14:paraId="2DD4C12D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1453</w:t>
      </w:r>
      <w:r>
        <w:rPr>
          <w:rFonts w:cs="Times New Roman"/>
          <w:szCs w:val="24"/>
          <w:lang w:val="en-GB"/>
        </w:rPr>
        <w:tab/>
        <w:t xml:space="preserve">John Sturdy(q.v.) and David Orton of London(q.v.) brought a plaint of </w:t>
      </w:r>
      <w:proofErr w:type="gramStart"/>
      <w:r>
        <w:rPr>
          <w:rFonts w:cs="Times New Roman"/>
          <w:szCs w:val="24"/>
          <w:lang w:val="en-GB"/>
        </w:rPr>
        <w:t>debt</w:t>
      </w:r>
      <w:proofErr w:type="gramEnd"/>
    </w:p>
    <w:p w14:paraId="5603AB98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against him and Richard Grene of Northampton(q.v.).</w:t>
      </w:r>
    </w:p>
    <w:p w14:paraId="65DAD4A9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252B94">
          <w:rPr>
            <w:rStyle w:val="Hyperlink"/>
            <w:rFonts w:cs="Times New Roman"/>
            <w:szCs w:val="24"/>
            <w:lang w:val="en-GB"/>
          </w:rPr>
          <w:t>https://waalt.uh.edu/index.php/CP40/768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71D4D8F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</w:p>
    <w:p w14:paraId="5A352B95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</w:p>
    <w:p w14:paraId="44D5DBA7" w14:textId="77777777" w:rsidR="00557B97" w:rsidRDefault="00557B97" w:rsidP="00557B9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7 December 2023</w:t>
      </w:r>
    </w:p>
    <w:p w14:paraId="7DD51AA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19CF3" w14:textId="77777777" w:rsidR="00557B97" w:rsidRDefault="00557B97" w:rsidP="009139A6">
      <w:r>
        <w:separator/>
      </w:r>
    </w:p>
  </w:endnote>
  <w:endnote w:type="continuationSeparator" w:id="0">
    <w:p w14:paraId="02FBC1D0" w14:textId="77777777" w:rsidR="00557B97" w:rsidRDefault="00557B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AB6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F64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CB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FD1E5" w14:textId="77777777" w:rsidR="00557B97" w:rsidRDefault="00557B97" w:rsidP="009139A6">
      <w:r>
        <w:separator/>
      </w:r>
    </w:p>
  </w:footnote>
  <w:footnote w:type="continuationSeparator" w:id="0">
    <w:p w14:paraId="7FC1BFDE" w14:textId="77777777" w:rsidR="00557B97" w:rsidRDefault="00557B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D8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396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2A7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B97"/>
    <w:rsid w:val="000666E0"/>
    <w:rsid w:val="002510B7"/>
    <w:rsid w:val="00557B9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90549"/>
  <w15:chartTrackingRefBased/>
  <w15:docId w15:val="{0320D05F-5E6F-4BFF-9D17-CFAAD5D0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57B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2023-12-12T10:48:00Z</dcterms:created>
  <dcterms:modified xsi:type="dcterms:W3CDTF">2023-12-12T10:48:00Z</dcterms:modified>
</cp:coreProperties>
</file>