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BD" w:rsidRDefault="007362BD" w:rsidP="007362BD">
      <w:pPr>
        <w:pStyle w:val="NoSpacing"/>
      </w:pPr>
      <w:r>
        <w:rPr>
          <w:u w:val="single"/>
        </w:rPr>
        <w:t>Thomas GRENE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362BD" w:rsidRDefault="007362BD" w:rsidP="007362BD">
      <w:pPr>
        <w:pStyle w:val="NoSpacing"/>
      </w:pPr>
      <w:r>
        <w:t>of Milton by Gravesend, Kent. Husbandman.</w:t>
      </w:r>
    </w:p>
    <w:p w:rsidR="007362BD" w:rsidRDefault="007362BD" w:rsidP="007362BD">
      <w:pPr>
        <w:pStyle w:val="NoSpacing"/>
      </w:pPr>
    </w:p>
    <w:p w:rsidR="007362BD" w:rsidRDefault="007362BD" w:rsidP="007362BD">
      <w:pPr>
        <w:pStyle w:val="NoSpacing"/>
      </w:pPr>
    </w:p>
    <w:p w:rsidR="007362BD" w:rsidRDefault="007362BD" w:rsidP="007362BD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7362BD" w:rsidRDefault="007362BD" w:rsidP="007362BD">
      <w:pPr>
        <w:pStyle w:val="NoSpacing"/>
      </w:pPr>
    </w:p>
    <w:p w:rsidR="007362BD" w:rsidRDefault="007362BD" w:rsidP="007362BD">
      <w:pPr>
        <w:pStyle w:val="NoSpacing"/>
      </w:pPr>
    </w:p>
    <w:p w:rsidR="007362BD" w:rsidRDefault="007362BD" w:rsidP="007362BD">
      <w:pPr>
        <w:pStyle w:val="NoSpacing"/>
      </w:pPr>
      <w:r>
        <w:t>3 August 2016</w:t>
      </w:r>
    </w:p>
    <w:p w:rsidR="006B2F86" w:rsidRPr="007362BD" w:rsidRDefault="007362BD" w:rsidP="00E71FC3">
      <w:pPr>
        <w:pStyle w:val="NoSpacing"/>
      </w:pPr>
      <w:bookmarkStart w:id="0" w:name="_GoBack"/>
      <w:bookmarkEnd w:id="0"/>
    </w:p>
    <w:sectPr w:rsidR="006B2F86" w:rsidRPr="007362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2BD" w:rsidRDefault="007362BD" w:rsidP="00E71FC3">
      <w:pPr>
        <w:spacing w:after="0" w:line="240" w:lineRule="auto"/>
      </w:pPr>
      <w:r>
        <w:separator/>
      </w:r>
    </w:p>
  </w:endnote>
  <w:endnote w:type="continuationSeparator" w:id="0">
    <w:p w:rsidR="007362BD" w:rsidRDefault="007362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2BD" w:rsidRDefault="007362BD" w:rsidP="00E71FC3">
      <w:pPr>
        <w:spacing w:after="0" w:line="240" w:lineRule="auto"/>
      </w:pPr>
      <w:r>
        <w:separator/>
      </w:r>
    </w:p>
  </w:footnote>
  <w:footnote w:type="continuationSeparator" w:id="0">
    <w:p w:rsidR="007362BD" w:rsidRDefault="007362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BD"/>
    <w:rsid w:val="001A7C09"/>
    <w:rsid w:val="00733BE7"/>
    <w:rsid w:val="007362B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A84A5"/>
  <w15:chartTrackingRefBased/>
  <w15:docId w15:val="{60AA03D5-1E6B-4897-9988-F4DA6895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2016-08-03T20:47:00Z</dcterms:created>
  <dcterms:modified xsi:type="dcterms:W3CDTF">2016-08-03T20:48:00Z</dcterms:modified>
</cp:coreProperties>
</file>