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75B97" w14:textId="77777777" w:rsidR="00A67E78" w:rsidRDefault="00A67E78" w:rsidP="00A67E78">
      <w:pPr>
        <w:pStyle w:val="NoSpacing"/>
        <w:jc w:val="both"/>
      </w:pPr>
      <w:r>
        <w:rPr>
          <w:u w:val="single"/>
        </w:rPr>
        <w:t>Thomas GRENE</w:t>
      </w:r>
      <w:r>
        <w:t xml:space="preserve">      (fl.1450)</w:t>
      </w:r>
    </w:p>
    <w:p w14:paraId="1D219AEE" w14:textId="77777777" w:rsidR="00A67E78" w:rsidRDefault="00A67E78" w:rsidP="00A67E78">
      <w:pPr>
        <w:pStyle w:val="NoSpacing"/>
        <w:jc w:val="both"/>
      </w:pPr>
      <w:r>
        <w:t xml:space="preserve">of London. Skinner. </w:t>
      </w:r>
    </w:p>
    <w:p w14:paraId="2D416598" w14:textId="77777777" w:rsidR="00A67E78" w:rsidRDefault="00A67E78" w:rsidP="00A67E78">
      <w:pPr>
        <w:pStyle w:val="NoSpacing"/>
        <w:jc w:val="both"/>
      </w:pPr>
    </w:p>
    <w:p w14:paraId="40E3367C" w14:textId="77777777" w:rsidR="00A67E78" w:rsidRDefault="00A67E78" w:rsidP="00A67E78">
      <w:pPr>
        <w:pStyle w:val="NoSpacing"/>
        <w:jc w:val="both"/>
      </w:pPr>
    </w:p>
    <w:p w14:paraId="67AE0AB6" w14:textId="77777777" w:rsidR="00A67E78" w:rsidRDefault="00A67E78" w:rsidP="00A67E78">
      <w:pPr>
        <w:pStyle w:val="NoSpacing"/>
        <w:jc w:val="both"/>
      </w:pPr>
      <w:r>
        <w:t>Former servant of John Lemman of London, skinner(q.v.).</w:t>
      </w:r>
    </w:p>
    <w:p w14:paraId="1ADDD5E4" w14:textId="77777777" w:rsidR="00A67E78" w:rsidRDefault="00A67E78" w:rsidP="00A67E78">
      <w:pPr>
        <w:pStyle w:val="NoSpacing"/>
        <w:jc w:val="both"/>
      </w:pPr>
      <w:r w:rsidRPr="00ED6FE6">
        <w:t>(</w:t>
      </w:r>
      <w:hyperlink r:id="rId6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14:paraId="4B634346" w14:textId="77777777" w:rsidR="00A67E78" w:rsidRDefault="00A67E78" w:rsidP="00A67E78">
      <w:pPr>
        <w:pStyle w:val="NoSpacing"/>
        <w:jc w:val="both"/>
      </w:pPr>
    </w:p>
    <w:p w14:paraId="3A18BE27" w14:textId="77777777" w:rsidR="00A67E78" w:rsidRDefault="00A67E78" w:rsidP="00A67E78">
      <w:pPr>
        <w:pStyle w:val="NoSpacing"/>
        <w:jc w:val="both"/>
      </w:pPr>
    </w:p>
    <w:p w14:paraId="6243C352" w14:textId="77777777" w:rsidR="00A67E78" w:rsidRDefault="00A67E78" w:rsidP="00A67E78">
      <w:pPr>
        <w:pStyle w:val="NoSpacing"/>
        <w:jc w:val="both"/>
      </w:pPr>
      <w:r>
        <w:tab/>
        <w:t>1450</w:t>
      </w:r>
      <w:r>
        <w:tab/>
        <w:t>He and Thomas Ive of London(q.v.), the executors of John Lemman</w:t>
      </w:r>
    </w:p>
    <w:p w14:paraId="5CA902DE" w14:textId="77777777" w:rsidR="00A67E78" w:rsidRDefault="00A67E78" w:rsidP="00A67E78">
      <w:pPr>
        <w:pStyle w:val="NoSpacing"/>
        <w:jc w:val="both"/>
      </w:pPr>
      <w:r>
        <w:tab/>
      </w:r>
      <w:r>
        <w:tab/>
        <w:t>of London, skinner(q.v.), brought a plaint of debt against Lewis ap Rhys</w:t>
      </w:r>
    </w:p>
    <w:p w14:paraId="5ADFF5EF" w14:textId="77777777" w:rsidR="00A67E78" w:rsidRDefault="00A67E78" w:rsidP="00A67E78">
      <w:pPr>
        <w:pStyle w:val="NoSpacing"/>
        <w:jc w:val="both"/>
      </w:pPr>
      <w:r>
        <w:tab/>
      </w:r>
      <w:r>
        <w:tab/>
        <w:t>Gethyn of Carmarthen(q.v.) and Lewis Rede of Mellys(q.v.).</w:t>
      </w:r>
    </w:p>
    <w:p w14:paraId="5CEAB241" w14:textId="77777777" w:rsidR="00A67E78" w:rsidRDefault="00A67E78" w:rsidP="00A67E78">
      <w:pPr>
        <w:pStyle w:val="NoSpacing"/>
        <w:jc w:val="both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14:paraId="32C55F0D" w14:textId="77777777" w:rsidR="003B2F49" w:rsidRDefault="003B2F49" w:rsidP="003B2F49">
      <w:pPr>
        <w:pStyle w:val="NoSpacing"/>
      </w:pPr>
      <w:r>
        <w:tab/>
        <w:t>1450</w:t>
      </w:r>
      <w:r>
        <w:tab/>
        <w:t>He and Thomas Ive of London(q.v.) made a plaint of debt against</w:t>
      </w:r>
    </w:p>
    <w:p w14:paraId="58DC3DBA" w14:textId="77777777" w:rsidR="003B2F49" w:rsidRDefault="003B2F49" w:rsidP="003B2F49">
      <w:pPr>
        <w:pStyle w:val="NoSpacing"/>
      </w:pPr>
      <w:r>
        <w:tab/>
      </w:r>
      <w:r>
        <w:tab/>
        <w:t>Lewis Rede of Mells(q.v.).</w:t>
      </w:r>
    </w:p>
    <w:p w14:paraId="1438F7C4" w14:textId="77777777" w:rsidR="003B2F49" w:rsidRDefault="003B2F49" w:rsidP="003B2F49">
      <w:pPr>
        <w:pStyle w:val="NoSpacing"/>
        <w:jc w:val="both"/>
      </w:pPr>
      <w:r>
        <w:tab/>
      </w:r>
      <w:r>
        <w:tab/>
        <w:t>(</w:t>
      </w:r>
      <w:hyperlink r:id="rId8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14:paraId="0A4C8817" w14:textId="77777777" w:rsidR="00B934D6" w:rsidRDefault="00B934D6" w:rsidP="00B934D6">
      <w:pPr>
        <w:pStyle w:val="NoSpacing"/>
      </w:pPr>
      <w:r>
        <w:t>12 Feb.1457</w:t>
      </w:r>
      <w:r>
        <w:tab/>
        <w:t>He was one of those to whom Henry Dunmowe of London, skinner(q.v.),</w:t>
      </w:r>
    </w:p>
    <w:p w14:paraId="350D7F4C" w14:textId="77777777" w:rsidR="00B934D6" w:rsidRDefault="00B934D6" w:rsidP="00B934D6">
      <w:pPr>
        <w:pStyle w:val="NoSpacing"/>
      </w:pPr>
      <w:r>
        <w:tab/>
      </w:r>
      <w:r>
        <w:tab/>
        <w:t>gifted his goods and chattels.</w:t>
      </w:r>
    </w:p>
    <w:p w14:paraId="61D94F23" w14:textId="77777777" w:rsidR="00B934D6" w:rsidRDefault="00B934D6" w:rsidP="00B934D6">
      <w:pPr>
        <w:pStyle w:val="NoSpacing"/>
        <w:ind w:left="720" w:hanging="720"/>
      </w:pPr>
      <w:r>
        <w:tab/>
      </w:r>
      <w:r>
        <w:tab/>
      </w:r>
      <w:r w:rsidRPr="00D02259">
        <w:t xml:space="preserve">(“Calendar of Plea and Memoranda Rolls preserved among the archives of </w:t>
      </w:r>
    </w:p>
    <w:p w14:paraId="68BDEB52" w14:textId="77777777" w:rsidR="00B934D6" w:rsidRDefault="00B934D6" w:rsidP="00B934D6">
      <w:pPr>
        <w:pStyle w:val="NoSpacing"/>
        <w:ind w:left="720" w:firstLine="720"/>
      </w:pPr>
      <w:r w:rsidRPr="00D02259">
        <w:t>the Corporation</w:t>
      </w:r>
      <w:r>
        <w:t xml:space="preserve"> of </w:t>
      </w:r>
      <w:r w:rsidRPr="00D02259">
        <w:t>the City of London at the Guildhall A.D. 14</w:t>
      </w:r>
      <w:r>
        <w:t>58-82</w:t>
      </w:r>
      <w:r w:rsidRPr="00D02259">
        <w:t xml:space="preserve">”, edited </w:t>
      </w:r>
    </w:p>
    <w:p w14:paraId="56D025F2" w14:textId="40CF3933" w:rsidR="00B934D6" w:rsidRDefault="00B934D6" w:rsidP="00B934D6">
      <w:pPr>
        <w:pStyle w:val="NoSpacing"/>
        <w:ind w:left="720" w:firstLine="720"/>
      </w:pPr>
      <w:r w:rsidRPr="00D02259">
        <w:t xml:space="preserve">by Philip </w:t>
      </w:r>
      <w:r>
        <w:t xml:space="preserve">E. Jones pub. </w:t>
      </w:r>
      <w:r w:rsidRPr="00D02259">
        <w:t>Cambridge University Press 19</w:t>
      </w:r>
      <w:r>
        <w:t>61</w:t>
      </w:r>
      <w:r w:rsidRPr="00D02259">
        <w:t xml:space="preserve"> p.</w:t>
      </w:r>
      <w:r>
        <w:t>150)</w:t>
      </w:r>
    </w:p>
    <w:p w14:paraId="60ABF970" w14:textId="2E2F17C1" w:rsidR="00E47068" w:rsidRDefault="00E47068" w:rsidP="00A67E78">
      <w:pPr>
        <w:pStyle w:val="NoSpacing"/>
      </w:pPr>
    </w:p>
    <w:p w14:paraId="59C72262" w14:textId="77777777" w:rsidR="00B934D6" w:rsidRDefault="00B934D6" w:rsidP="00A67E78">
      <w:pPr>
        <w:pStyle w:val="NoSpacing"/>
      </w:pPr>
    </w:p>
    <w:p w14:paraId="408D29A9" w14:textId="77777777" w:rsidR="003B2F49" w:rsidRDefault="003B2F49" w:rsidP="00A67E78">
      <w:pPr>
        <w:pStyle w:val="NoSpacing"/>
      </w:pPr>
      <w:r>
        <w:t>10 May 2016</w:t>
      </w:r>
    </w:p>
    <w:p w14:paraId="6D85CE14" w14:textId="22E593EC" w:rsidR="00B934D6" w:rsidRPr="00C009D8" w:rsidRDefault="00B934D6" w:rsidP="00A67E78">
      <w:pPr>
        <w:pStyle w:val="NoSpacing"/>
      </w:pPr>
      <w:r>
        <w:t>29 October 2025</w:t>
      </w:r>
    </w:p>
    <w:sectPr w:rsidR="00B934D6" w:rsidRPr="00C009D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A63F" w14:textId="77777777" w:rsidR="00A67E78" w:rsidRDefault="00A67E78" w:rsidP="00920DE3">
      <w:pPr>
        <w:spacing w:after="0" w:line="240" w:lineRule="auto"/>
      </w:pPr>
      <w:r>
        <w:separator/>
      </w:r>
    </w:p>
  </w:endnote>
  <w:endnote w:type="continuationSeparator" w:id="0">
    <w:p w14:paraId="1448B96E" w14:textId="77777777" w:rsidR="00A67E78" w:rsidRDefault="00A67E7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D3769" w14:textId="77777777"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E046D" w14:textId="77777777" w:rsidR="00C009D8" w:rsidRPr="00C009D8" w:rsidRDefault="00C009D8">
    <w:pPr>
      <w:pStyle w:val="Footer"/>
    </w:pPr>
    <w:r>
      <w:t>Copyright I.S.Rogers 9 August 2013</w:t>
    </w:r>
  </w:p>
  <w:p w14:paraId="0DACA9F5" w14:textId="77777777"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99EA5" w14:textId="77777777"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3CA6A" w14:textId="77777777" w:rsidR="00A67E78" w:rsidRDefault="00A67E78" w:rsidP="00920DE3">
      <w:pPr>
        <w:spacing w:after="0" w:line="240" w:lineRule="auto"/>
      </w:pPr>
      <w:r>
        <w:separator/>
      </w:r>
    </w:p>
  </w:footnote>
  <w:footnote w:type="continuationSeparator" w:id="0">
    <w:p w14:paraId="38678337" w14:textId="77777777" w:rsidR="00A67E78" w:rsidRDefault="00A67E7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9A1AF" w14:textId="77777777"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365BC" w14:textId="77777777"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4C0B" w14:textId="77777777"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7E78"/>
    <w:rsid w:val="00120749"/>
    <w:rsid w:val="003B2F49"/>
    <w:rsid w:val="00471C20"/>
    <w:rsid w:val="00624CAE"/>
    <w:rsid w:val="00920DE3"/>
    <w:rsid w:val="00A67E78"/>
    <w:rsid w:val="00B934D6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2B3FDC"/>
  <w15:docId w15:val="{9FE8AAE8-B4E7-4DC0-859F-C2C919BD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67E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74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alt.law.uh.edu/Indices/CP40Indices/CP40no758/CP40no758Pl.htm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Book.dotx</Template>
  <TotalTime>1</TotalTime>
  <Pages>1</Pages>
  <Words>161</Words>
  <Characters>1080</Characters>
  <Application>Microsoft Office Word</Application>
  <DocSecurity>0</DocSecurity>
  <Lines>31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3</cp:revision>
  <dcterms:created xsi:type="dcterms:W3CDTF">2015-09-16T15:51:00Z</dcterms:created>
  <dcterms:modified xsi:type="dcterms:W3CDTF">2025-10-29T14:13:00Z</dcterms:modified>
</cp:coreProperties>
</file>