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8882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51E2A40A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EBBF20A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4164BE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C29148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14C6334" w14:textId="77777777" w:rsidR="00255049" w:rsidRDefault="00255049" w:rsidP="00255049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7A8698E1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8A3EB86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8F29DA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45768D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E1B758" w14:textId="77777777" w:rsidR="00255049" w:rsidRDefault="00255049" w:rsidP="0025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79D718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15DD2" w14:textId="77777777" w:rsidR="00255049" w:rsidRDefault="00255049" w:rsidP="009139A6">
      <w:r>
        <w:separator/>
      </w:r>
    </w:p>
  </w:endnote>
  <w:endnote w:type="continuationSeparator" w:id="0">
    <w:p w14:paraId="3B283D99" w14:textId="77777777" w:rsidR="00255049" w:rsidRDefault="002550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5A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2B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D44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B401F" w14:textId="77777777" w:rsidR="00255049" w:rsidRDefault="00255049" w:rsidP="009139A6">
      <w:r>
        <w:separator/>
      </w:r>
    </w:p>
  </w:footnote>
  <w:footnote w:type="continuationSeparator" w:id="0">
    <w:p w14:paraId="5B5D0BA2" w14:textId="77777777" w:rsidR="00255049" w:rsidRDefault="002550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D47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A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54C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49"/>
    <w:rsid w:val="000666E0"/>
    <w:rsid w:val="002510B7"/>
    <w:rsid w:val="0025504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074AA"/>
  <w15:chartTrackingRefBased/>
  <w15:docId w15:val="{15B31325-5A12-4960-A0EE-BAA1EC96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04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2022-09-16T17:58:00Z</dcterms:created>
  <dcterms:modified xsi:type="dcterms:W3CDTF">2022-09-16T17:58:00Z</dcterms:modified>
</cp:coreProperties>
</file>