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4F521" w14:textId="77777777" w:rsidR="00D02D82" w:rsidRPr="00A659CA" w:rsidRDefault="00D02D82" w:rsidP="00D02D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59CA">
        <w:rPr>
          <w:rFonts w:ascii="Times New Roman" w:hAnsi="Times New Roman" w:cs="Times New Roman"/>
          <w:sz w:val="24"/>
          <w:szCs w:val="24"/>
          <w:u w:val="single"/>
        </w:rPr>
        <w:t>Thomas GRENE</w:t>
      </w:r>
      <w:r w:rsidRPr="00A659C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A659C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659CA">
        <w:rPr>
          <w:rFonts w:ascii="Times New Roman" w:hAnsi="Times New Roman" w:cs="Times New Roman"/>
          <w:sz w:val="24"/>
          <w:szCs w:val="24"/>
        </w:rPr>
        <w:t>d.1495)</w:t>
      </w:r>
    </w:p>
    <w:p w14:paraId="6BACD657" w14:textId="77777777" w:rsidR="00D02D82" w:rsidRPr="00A659CA" w:rsidRDefault="00D02D82" w:rsidP="00D02D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59CA">
        <w:rPr>
          <w:rFonts w:ascii="Times New Roman" w:hAnsi="Times New Roman" w:cs="Times New Roman"/>
          <w:sz w:val="24"/>
          <w:szCs w:val="24"/>
        </w:rPr>
        <w:t xml:space="preserve">of a chantry in the college of Holy Trinity, </w:t>
      </w:r>
      <w:proofErr w:type="spellStart"/>
      <w:r w:rsidRPr="00A659CA">
        <w:rPr>
          <w:rFonts w:ascii="Times New Roman" w:hAnsi="Times New Roman" w:cs="Times New Roman"/>
          <w:sz w:val="24"/>
          <w:szCs w:val="24"/>
        </w:rPr>
        <w:t>Pontefract</w:t>
      </w:r>
      <w:proofErr w:type="spellEnd"/>
      <w:r w:rsidRPr="00A659CA">
        <w:rPr>
          <w:rFonts w:ascii="Times New Roman" w:hAnsi="Times New Roman" w:cs="Times New Roman"/>
          <w:sz w:val="24"/>
          <w:szCs w:val="24"/>
        </w:rPr>
        <w:t>.</w:t>
      </w:r>
    </w:p>
    <w:p w14:paraId="60A7C243" w14:textId="77777777" w:rsidR="00D02D82" w:rsidRPr="00A659CA" w:rsidRDefault="00D02D82" w:rsidP="00D02D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46B85" w14:textId="77777777" w:rsidR="00D02D82" w:rsidRPr="00A659CA" w:rsidRDefault="00D02D82" w:rsidP="00D02D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2D855D" w14:textId="77777777" w:rsidR="00D02D82" w:rsidRPr="00A659CA" w:rsidRDefault="00D02D82" w:rsidP="00D02D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59CA">
        <w:rPr>
          <w:rFonts w:ascii="Times New Roman" w:hAnsi="Times New Roman" w:cs="Times New Roman"/>
          <w:sz w:val="24"/>
          <w:szCs w:val="24"/>
        </w:rPr>
        <w:t>13 Sep.1495</w:t>
      </w:r>
      <w:r w:rsidRPr="00A659CA">
        <w:rPr>
          <w:rFonts w:ascii="Times New Roman" w:hAnsi="Times New Roman" w:cs="Times New Roman"/>
          <w:sz w:val="24"/>
          <w:szCs w:val="24"/>
        </w:rPr>
        <w:tab/>
        <w:t>He had died by this date.</w:t>
      </w:r>
    </w:p>
    <w:p w14:paraId="2B621588" w14:textId="77777777" w:rsidR="00D02D82" w:rsidRPr="00A659CA" w:rsidRDefault="00D02D82" w:rsidP="00D02D8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A659CA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A659CA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A659CA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A659CA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A659CA">
        <w:rPr>
          <w:rFonts w:ascii="Times New Roman" w:hAnsi="Times New Roman" w:cs="Times New Roman"/>
          <w:sz w:val="24"/>
          <w:szCs w:val="24"/>
        </w:rPr>
        <w:t>, pub. The Canterbury and York Society, 1974, p.84)</w:t>
      </w:r>
    </w:p>
    <w:p w14:paraId="6CE0C697" w14:textId="77777777" w:rsidR="00D02D82" w:rsidRPr="00A659CA" w:rsidRDefault="00D02D82" w:rsidP="00D02D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F73F0" w14:textId="77777777" w:rsidR="00D02D82" w:rsidRPr="00A659CA" w:rsidRDefault="00D02D82" w:rsidP="00D02D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7F7303" w14:textId="77777777" w:rsidR="00D02D82" w:rsidRPr="00A659CA" w:rsidRDefault="00D02D82" w:rsidP="00D02D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59CA">
        <w:rPr>
          <w:rFonts w:ascii="Times New Roman" w:hAnsi="Times New Roman" w:cs="Times New Roman"/>
          <w:sz w:val="24"/>
          <w:szCs w:val="24"/>
        </w:rPr>
        <w:t>12 September 2021</w:t>
      </w:r>
    </w:p>
    <w:p w14:paraId="73CB693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C68BE" w14:textId="77777777" w:rsidR="00D02D82" w:rsidRDefault="00D02D82" w:rsidP="009139A6">
      <w:r>
        <w:separator/>
      </w:r>
    </w:p>
  </w:endnote>
  <w:endnote w:type="continuationSeparator" w:id="0">
    <w:p w14:paraId="13307AD9" w14:textId="77777777" w:rsidR="00D02D82" w:rsidRDefault="00D02D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1BB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8789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746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FC95B" w14:textId="77777777" w:rsidR="00D02D82" w:rsidRDefault="00D02D82" w:rsidP="009139A6">
      <w:r>
        <w:separator/>
      </w:r>
    </w:p>
  </w:footnote>
  <w:footnote w:type="continuationSeparator" w:id="0">
    <w:p w14:paraId="75D3ADFC" w14:textId="77777777" w:rsidR="00D02D82" w:rsidRDefault="00D02D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DA5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C7F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6D4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8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2D8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6E549"/>
  <w15:chartTrackingRefBased/>
  <w15:docId w15:val="{CABA0D3B-1391-4296-9423-0F1E768A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2021-12-02T21:23:00Z</dcterms:created>
  <dcterms:modified xsi:type="dcterms:W3CDTF">2021-12-02T21:24:00Z</dcterms:modified>
</cp:coreProperties>
</file>