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0BAED" w14:textId="77777777" w:rsidR="00071A1A" w:rsidRDefault="00071A1A" w:rsidP="00071A1A">
      <w:pPr>
        <w:pStyle w:val="NoSpacing"/>
      </w:pPr>
      <w:r>
        <w:rPr>
          <w:u w:val="single"/>
        </w:rPr>
        <w:t>Thomas GRENE</w:t>
      </w:r>
      <w:r>
        <w:t xml:space="preserve">      (fl.1472)</w:t>
      </w:r>
    </w:p>
    <w:p w14:paraId="7E8FFA46" w14:textId="77777777" w:rsidR="00071A1A" w:rsidRDefault="00071A1A" w:rsidP="00071A1A">
      <w:pPr>
        <w:pStyle w:val="NoSpacing"/>
      </w:pPr>
      <w:r>
        <w:t>of Ely diocese.</w:t>
      </w:r>
    </w:p>
    <w:p w14:paraId="74814A16" w14:textId="77777777" w:rsidR="00071A1A" w:rsidRDefault="00071A1A" w:rsidP="00071A1A">
      <w:pPr>
        <w:pStyle w:val="NoSpacing"/>
      </w:pPr>
    </w:p>
    <w:p w14:paraId="1F04152C" w14:textId="77777777" w:rsidR="00071A1A" w:rsidRDefault="00071A1A" w:rsidP="00071A1A">
      <w:pPr>
        <w:pStyle w:val="NoSpacing"/>
      </w:pPr>
    </w:p>
    <w:p w14:paraId="7AACF11A" w14:textId="77777777" w:rsidR="00071A1A" w:rsidRDefault="00071A1A" w:rsidP="00071A1A">
      <w:pPr>
        <w:pStyle w:val="NoSpacing"/>
      </w:pPr>
      <w:r>
        <w:t>12 Jun.1472</w:t>
      </w:r>
      <w:r>
        <w:tab/>
        <w:t xml:space="preserve">He and Isabel </w:t>
      </w:r>
      <w:proofErr w:type="spellStart"/>
      <w:r>
        <w:t>Mylsent</w:t>
      </w:r>
      <w:proofErr w:type="spellEnd"/>
      <w:r>
        <w:t>(q.v.) wanted to marry but, because Isabel’s father had</w:t>
      </w:r>
    </w:p>
    <w:p w14:paraId="4144F8BE" w14:textId="526CCA6F" w:rsidR="00071A1A" w:rsidRDefault="00071A1A" w:rsidP="00071A1A">
      <w:pPr>
        <w:pStyle w:val="NoSpacing"/>
        <w:ind w:left="1440"/>
      </w:pPr>
      <w:r>
        <w:t>acted as godparent to Thomas, they requested a dispensation that they might do</w:t>
      </w:r>
      <w:r>
        <w:t xml:space="preserve"> </w:t>
      </w:r>
      <w:bookmarkStart w:id="0" w:name="_GoBack"/>
      <w:bookmarkEnd w:id="0"/>
      <w:r>
        <w:t>so. Approved.</w:t>
      </w:r>
    </w:p>
    <w:p w14:paraId="0E07767B" w14:textId="77777777" w:rsidR="00071A1A" w:rsidRDefault="00071A1A" w:rsidP="00071A1A">
      <w:pPr>
        <w:pStyle w:val="NoSpacing"/>
        <w:ind w:left="1440"/>
      </w:pPr>
      <w:r>
        <w:t>(“Supplications from England and Wales in the Registers of the Apostolic Penitentiary, 1410-1503”, volume II 1464-1492 p.109)</w:t>
      </w:r>
    </w:p>
    <w:p w14:paraId="4F58FDE9" w14:textId="77777777" w:rsidR="00071A1A" w:rsidRDefault="00071A1A" w:rsidP="00071A1A">
      <w:pPr>
        <w:pStyle w:val="NoSpacing"/>
      </w:pPr>
    </w:p>
    <w:p w14:paraId="2411BA73" w14:textId="77777777" w:rsidR="00071A1A" w:rsidRDefault="00071A1A" w:rsidP="00071A1A">
      <w:pPr>
        <w:pStyle w:val="NoSpacing"/>
      </w:pPr>
    </w:p>
    <w:p w14:paraId="572A8958" w14:textId="77777777" w:rsidR="00071A1A" w:rsidRDefault="00071A1A" w:rsidP="00071A1A">
      <w:pPr>
        <w:pStyle w:val="NoSpacing"/>
      </w:pPr>
      <w:r>
        <w:t>22 June 2019</w:t>
      </w:r>
    </w:p>
    <w:p w14:paraId="1B44BB8A" w14:textId="77777777" w:rsidR="006B2F86" w:rsidRPr="00E71FC3" w:rsidRDefault="00071A1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AA1FC" w14:textId="77777777" w:rsidR="00071A1A" w:rsidRDefault="00071A1A" w:rsidP="00E71FC3">
      <w:pPr>
        <w:spacing w:after="0" w:line="240" w:lineRule="auto"/>
      </w:pPr>
      <w:r>
        <w:separator/>
      </w:r>
    </w:p>
  </w:endnote>
  <w:endnote w:type="continuationSeparator" w:id="0">
    <w:p w14:paraId="48518CB4" w14:textId="77777777" w:rsidR="00071A1A" w:rsidRDefault="00071A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C6B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B62AB" w14:textId="77777777" w:rsidR="00071A1A" w:rsidRDefault="00071A1A" w:rsidP="00E71FC3">
      <w:pPr>
        <w:spacing w:after="0" w:line="240" w:lineRule="auto"/>
      </w:pPr>
      <w:r>
        <w:separator/>
      </w:r>
    </w:p>
  </w:footnote>
  <w:footnote w:type="continuationSeparator" w:id="0">
    <w:p w14:paraId="5337B302" w14:textId="77777777" w:rsidR="00071A1A" w:rsidRDefault="00071A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1A"/>
    <w:rsid w:val="00071A1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F70D5"/>
  <w15:chartTrackingRefBased/>
  <w15:docId w15:val="{D753ED50-EFAC-4E29-8206-509B7E05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2020-02-25T21:45:00Z</dcterms:created>
  <dcterms:modified xsi:type="dcterms:W3CDTF">2020-02-25T21:45:00Z</dcterms:modified>
</cp:coreProperties>
</file>