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7612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(fl.1451)</w:t>
      </w:r>
    </w:p>
    <w:p w14:paraId="17ED4537" w14:textId="4A62DF5A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Coventry. </w:t>
      </w:r>
      <w:r>
        <w:rPr>
          <w:rFonts w:ascii="Times New Roman" w:hAnsi="Times New Roman" w:cs="Times New Roman"/>
          <w:sz w:val="24"/>
          <w:szCs w:val="24"/>
        </w:rPr>
        <w:t>Hosier.</w:t>
      </w:r>
    </w:p>
    <w:p w14:paraId="04851D0F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B88645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3B2ED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>He was at a meeting in St.Mary’s Hall about the cleaning of the city ditches.</w:t>
      </w:r>
    </w:p>
    <w:p w14:paraId="6BF3E7DE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(“Coventry Leet Book” p.256)</w:t>
      </w:r>
    </w:p>
    <w:p w14:paraId="07132238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4677C" w14:textId="77777777" w:rsidR="00AD73E8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2A8CF" w14:textId="77777777" w:rsidR="00AD73E8" w:rsidRPr="004F290A" w:rsidRDefault="00AD73E8" w:rsidP="00AD73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2021</w:t>
      </w:r>
    </w:p>
    <w:p w14:paraId="48B03ED1" w14:textId="35A2DFD9" w:rsidR="00BA00AB" w:rsidRPr="00AD73E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D73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0EE06" w14:textId="77777777" w:rsidR="00AD73E8" w:rsidRDefault="00AD73E8" w:rsidP="009139A6">
      <w:r>
        <w:separator/>
      </w:r>
    </w:p>
  </w:endnote>
  <w:endnote w:type="continuationSeparator" w:id="0">
    <w:p w14:paraId="7FC4DC7D" w14:textId="77777777" w:rsidR="00AD73E8" w:rsidRDefault="00AD73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EC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77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EB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A614" w14:textId="77777777" w:rsidR="00AD73E8" w:rsidRDefault="00AD73E8" w:rsidP="009139A6">
      <w:r>
        <w:separator/>
      </w:r>
    </w:p>
  </w:footnote>
  <w:footnote w:type="continuationSeparator" w:id="0">
    <w:p w14:paraId="46074CD2" w14:textId="77777777" w:rsidR="00AD73E8" w:rsidRDefault="00AD73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2B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1A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0C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E8"/>
    <w:rsid w:val="000666E0"/>
    <w:rsid w:val="002510B7"/>
    <w:rsid w:val="005C130B"/>
    <w:rsid w:val="00826F5C"/>
    <w:rsid w:val="009139A6"/>
    <w:rsid w:val="009448BB"/>
    <w:rsid w:val="00A3176C"/>
    <w:rsid w:val="00AD73E8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299AE"/>
  <w15:chartTrackingRefBased/>
  <w15:docId w15:val="{9BDF1995-6AD3-458D-BB68-F57F2F15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2021-06-06T16:13:00Z</dcterms:created>
  <dcterms:modified xsi:type="dcterms:W3CDTF">2021-06-06T16:14:00Z</dcterms:modified>
</cp:coreProperties>
</file>