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14E37" w14:textId="77777777" w:rsidR="007D228D" w:rsidRDefault="007D228D" w:rsidP="007D228D">
      <w:pPr>
        <w:pStyle w:val="NoSpacing"/>
      </w:pPr>
      <w:r>
        <w:rPr>
          <w:u w:val="single"/>
        </w:rPr>
        <w:t>Thomas GRENE</w:t>
      </w:r>
      <w:r>
        <w:t xml:space="preserve">       </w:t>
      </w:r>
      <w:r>
        <w:t>(fl.1477)</w:t>
      </w:r>
    </w:p>
    <w:p w14:paraId="51C24B9E" w14:textId="77777777" w:rsidR="007D228D" w:rsidRDefault="007D228D" w:rsidP="007D228D">
      <w:pPr>
        <w:pStyle w:val="NoSpacing"/>
      </w:pPr>
      <w:r>
        <w:t xml:space="preserve">of </w:t>
      </w:r>
      <w:proofErr w:type="spellStart"/>
      <w:r>
        <w:t>Cockersand</w:t>
      </w:r>
      <w:proofErr w:type="spellEnd"/>
      <w:r>
        <w:t xml:space="preserve"> Abbey, Lancashire.</w:t>
      </w:r>
    </w:p>
    <w:p w14:paraId="25DBC4FE" w14:textId="77777777" w:rsidR="007D228D" w:rsidRDefault="007D228D" w:rsidP="007D228D">
      <w:pPr>
        <w:pStyle w:val="NoSpacing"/>
      </w:pPr>
    </w:p>
    <w:p w14:paraId="7B2119FD" w14:textId="77777777" w:rsidR="007D228D" w:rsidRDefault="007D228D" w:rsidP="007D228D">
      <w:pPr>
        <w:pStyle w:val="NoSpacing"/>
      </w:pPr>
    </w:p>
    <w:p w14:paraId="3FEEF752" w14:textId="77777777" w:rsidR="007D228D" w:rsidRDefault="007D228D" w:rsidP="007D228D">
      <w:pPr>
        <w:pStyle w:val="NoSpacing"/>
      </w:pPr>
      <w:r>
        <w:t>20 Sep.1477</w:t>
      </w:r>
      <w:r>
        <w:tab/>
        <w:t>He was ordained priest in the conventual church of the Carmelites in</w:t>
      </w:r>
    </w:p>
    <w:p w14:paraId="4D92DABB" w14:textId="77777777" w:rsidR="007D228D" w:rsidRDefault="007D228D" w:rsidP="007D228D">
      <w:pPr>
        <w:pStyle w:val="NoSpacing"/>
      </w:pPr>
      <w:r>
        <w:tab/>
      </w:r>
      <w:r>
        <w:tab/>
        <w:t>York, by William Egremont, Bishop of Dromore(q.v.).</w:t>
      </w:r>
    </w:p>
    <w:p w14:paraId="15DE1EE3" w14:textId="77777777" w:rsidR="007D228D" w:rsidRDefault="007D228D" w:rsidP="007D228D">
      <w:pPr>
        <w:pStyle w:val="NoSpacing"/>
      </w:pPr>
      <w:r>
        <w:tab/>
      </w:r>
      <w:r>
        <w:tab/>
        <w:t>(“York Clergy Ordinations 1475-1500” ed. David M. Smith p.30)</w:t>
      </w:r>
    </w:p>
    <w:p w14:paraId="0553B3F9" w14:textId="77777777" w:rsidR="007D228D" w:rsidRDefault="007D228D" w:rsidP="007D228D">
      <w:pPr>
        <w:pStyle w:val="NoSpacing"/>
      </w:pPr>
    </w:p>
    <w:p w14:paraId="772C1233" w14:textId="77777777" w:rsidR="007D228D" w:rsidRDefault="007D228D" w:rsidP="007D228D">
      <w:pPr>
        <w:pStyle w:val="NoSpacing"/>
      </w:pPr>
    </w:p>
    <w:p w14:paraId="70C317F3" w14:textId="77777777" w:rsidR="007D228D" w:rsidRDefault="007D228D" w:rsidP="007D228D">
      <w:pPr>
        <w:pStyle w:val="NoSpacing"/>
      </w:pPr>
      <w:r>
        <w:t>5 November 2019</w:t>
      </w:r>
    </w:p>
    <w:p w14:paraId="2E0D603D" w14:textId="46BC622F" w:rsidR="006B2F86" w:rsidRDefault="00F63664" w:rsidP="00E71FC3">
      <w:pPr>
        <w:pStyle w:val="NoSpacing"/>
      </w:pPr>
    </w:p>
    <w:p w14:paraId="440F7A91" w14:textId="77777777" w:rsidR="00F63664" w:rsidRPr="007D228D" w:rsidRDefault="00F63664" w:rsidP="00E71FC3">
      <w:pPr>
        <w:pStyle w:val="NoSpacing"/>
      </w:pPr>
      <w:bookmarkStart w:id="0" w:name="_GoBack"/>
      <w:bookmarkEnd w:id="0"/>
    </w:p>
    <w:sectPr w:rsidR="00F63664" w:rsidRPr="007D22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D363A6" w14:textId="77777777" w:rsidR="007D228D" w:rsidRDefault="007D228D" w:rsidP="00E71FC3">
      <w:pPr>
        <w:spacing w:after="0" w:line="240" w:lineRule="auto"/>
      </w:pPr>
      <w:r>
        <w:separator/>
      </w:r>
    </w:p>
  </w:endnote>
  <w:endnote w:type="continuationSeparator" w:id="0">
    <w:p w14:paraId="62364CD4" w14:textId="77777777" w:rsidR="007D228D" w:rsidRDefault="007D22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C051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31D4A2" w14:textId="77777777" w:rsidR="007D228D" w:rsidRDefault="007D228D" w:rsidP="00E71FC3">
      <w:pPr>
        <w:spacing w:after="0" w:line="240" w:lineRule="auto"/>
      </w:pPr>
      <w:r>
        <w:separator/>
      </w:r>
    </w:p>
  </w:footnote>
  <w:footnote w:type="continuationSeparator" w:id="0">
    <w:p w14:paraId="7980268A" w14:textId="77777777" w:rsidR="007D228D" w:rsidRDefault="007D22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28D"/>
    <w:rsid w:val="001A7C09"/>
    <w:rsid w:val="00577BD5"/>
    <w:rsid w:val="00656CBA"/>
    <w:rsid w:val="006A1F77"/>
    <w:rsid w:val="00733BE7"/>
    <w:rsid w:val="007D228D"/>
    <w:rsid w:val="00AB52E8"/>
    <w:rsid w:val="00B16D3F"/>
    <w:rsid w:val="00BB41AC"/>
    <w:rsid w:val="00E71FC3"/>
    <w:rsid w:val="00EF4813"/>
    <w:rsid w:val="00F6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C695A"/>
  <w15:chartTrackingRefBased/>
  <w15:docId w15:val="{7A679676-791D-486E-9A2A-ACC86F14B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2019-11-05T20:50:00Z</dcterms:created>
  <dcterms:modified xsi:type="dcterms:W3CDTF">2019-11-05T20:51:00Z</dcterms:modified>
</cp:coreProperties>
</file>