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C1B" w:rsidRDefault="00246C1B" w:rsidP="00246C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GRENE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46C1B" w:rsidRDefault="00246C1B" w:rsidP="00246C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Boston, Lincolnshire. Mercer.</w:t>
      </w:r>
    </w:p>
    <w:p w:rsidR="00246C1B" w:rsidRDefault="00246C1B" w:rsidP="00246C1B">
      <w:pPr>
        <w:rPr>
          <w:rFonts w:ascii="Times New Roman" w:hAnsi="Times New Roman" w:cs="Times New Roman"/>
        </w:rPr>
      </w:pPr>
    </w:p>
    <w:p w:rsidR="00246C1B" w:rsidRDefault="00246C1B" w:rsidP="00246C1B">
      <w:pPr>
        <w:rPr>
          <w:rFonts w:ascii="Times New Roman" w:hAnsi="Times New Roman" w:cs="Times New Roman"/>
        </w:rPr>
      </w:pPr>
    </w:p>
    <w:p w:rsidR="00246C1B" w:rsidRDefault="00246C1B" w:rsidP="00246C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Cotes, junior, of Newark, Nottinghamshire(q.v.), brought a plaint </w:t>
      </w:r>
    </w:p>
    <w:p w:rsidR="00246C1B" w:rsidRDefault="00246C1B" w:rsidP="00246C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debt against him.</w:t>
      </w:r>
    </w:p>
    <w:p w:rsidR="00246C1B" w:rsidRDefault="00246C1B" w:rsidP="00246C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246C1B" w:rsidRDefault="00246C1B" w:rsidP="00246C1B">
      <w:pPr>
        <w:rPr>
          <w:rFonts w:ascii="Times New Roman" w:hAnsi="Times New Roman" w:cs="Times New Roman"/>
        </w:rPr>
      </w:pPr>
    </w:p>
    <w:p w:rsidR="00246C1B" w:rsidRDefault="00246C1B" w:rsidP="00246C1B">
      <w:pPr>
        <w:rPr>
          <w:rFonts w:ascii="Times New Roman" w:hAnsi="Times New Roman" w:cs="Times New Roman"/>
        </w:rPr>
      </w:pPr>
    </w:p>
    <w:p w:rsidR="00246C1B" w:rsidRDefault="00246C1B" w:rsidP="00246C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August 2017</w:t>
      </w:r>
    </w:p>
    <w:p w:rsidR="006B2F86" w:rsidRPr="00E71FC3" w:rsidRDefault="00246C1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6C1B" w:rsidRDefault="00246C1B" w:rsidP="00E71FC3">
      <w:r>
        <w:separator/>
      </w:r>
    </w:p>
  </w:endnote>
  <w:endnote w:type="continuationSeparator" w:id="0">
    <w:p w:rsidR="00246C1B" w:rsidRDefault="00246C1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6C1B" w:rsidRDefault="00246C1B" w:rsidP="00E71FC3">
      <w:r>
        <w:separator/>
      </w:r>
    </w:p>
  </w:footnote>
  <w:footnote w:type="continuationSeparator" w:id="0">
    <w:p w:rsidR="00246C1B" w:rsidRDefault="00246C1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C1B"/>
    <w:rsid w:val="001A7C09"/>
    <w:rsid w:val="00246C1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26EBD4-9887-4FB0-9A9F-B2C3B20F4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6C1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2017-08-05T18:28:00Z</dcterms:created>
  <dcterms:modified xsi:type="dcterms:W3CDTF">2017-08-05T18:28:00Z</dcterms:modified>
</cp:coreProperties>
</file>