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1F" w:rsidRDefault="007F711F" w:rsidP="007F711F">
      <w:pPr>
        <w:pStyle w:val="NoSpacing"/>
        <w:rPr>
          <w:lang w:eastAsia="zh-CN"/>
        </w:rPr>
      </w:pPr>
      <w:r>
        <w:rPr>
          <w:u w:val="single"/>
        </w:rPr>
        <w:t>Thomas GRENE</w:t>
      </w:r>
      <w:r>
        <w:t xml:space="preserve">    (fl.1494)</w:t>
      </w:r>
    </w:p>
    <w:p w:rsidR="007F711F" w:rsidRDefault="007F711F" w:rsidP="007F711F">
      <w:pPr>
        <w:pStyle w:val="NoSpacing"/>
      </w:pPr>
      <w:proofErr w:type="gramStart"/>
      <w:r>
        <w:t>of</w:t>
      </w:r>
      <w:proofErr w:type="gramEnd"/>
      <w:r>
        <w:t xml:space="preserve"> Ash, Suffolk.</w:t>
      </w:r>
    </w:p>
    <w:p w:rsidR="007F711F" w:rsidRDefault="007F711F" w:rsidP="007F711F">
      <w:pPr>
        <w:pStyle w:val="NoSpacing"/>
      </w:pPr>
    </w:p>
    <w:p w:rsidR="007F711F" w:rsidRDefault="007F711F" w:rsidP="007F711F">
      <w:pPr>
        <w:pStyle w:val="NoSpacing"/>
      </w:pPr>
    </w:p>
    <w:p w:rsidR="007F711F" w:rsidRDefault="007F711F" w:rsidP="007F711F">
      <w:pPr>
        <w:pStyle w:val="NoSpacing"/>
      </w:pPr>
      <w:r>
        <w:tab/>
        <w:t>1494</w:t>
      </w:r>
      <w:r>
        <w:tab/>
        <w:t xml:space="preserve">He made his Will.    </w:t>
      </w:r>
      <w:proofErr w:type="gramStart"/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>
        <w:t xml:space="preserve">  </w:t>
      </w:r>
      <w:proofErr w:type="spellStart"/>
      <w:r>
        <w:t>Typpes</w:t>
      </w:r>
      <w:proofErr w:type="spellEnd"/>
      <w:r>
        <w:t>, 77)</w:t>
      </w:r>
    </w:p>
    <w:p w:rsidR="007F711F" w:rsidRPr="00835A53" w:rsidRDefault="007F711F" w:rsidP="007F711F">
      <w:pPr>
        <w:pStyle w:val="NoSpacing"/>
      </w:pPr>
    </w:p>
    <w:p w:rsidR="007F711F" w:rsidRDefault="007F711F" w:rsidP="007F711F">
      <w:pPr>
        <w:pStyle w:val="NoSpacing"/>
        <w:rPr>
          <w:lang w:eastAsia="zh-CN"/>
        </w:rPr>
      </w:pPr>
    </w:p>
    <w:p w:rsidR="007F711F" w:rsidRPr="004665B0" w:rsidRDefault="007F711F" w:rsidP="007F711F">
      <w:pPr>
        <w:pStyle w:val="NoSpacing"/>
      </w:pPr>
    </w:p>
    <w:p w:rsidR="007F711F" w:rsidRPr="00946588" w:rsidRDefault="007F711F" w:rsidP="007F711F">
      <w:pPr>
        <w:pStyle w:val="NoSpacing"/>
      </w:pPr>
      <w:r>
        <w:t>3 November 2011</w:t>
      </w:r>
      <w:bookmarkStart w:id="0" w:name="_GoBack"/>
      <w:bookmarkEnd w:id="0"/>
    </w:p>
    <w:p w:rsidR="00BA4020" w:rsidRDefault="007E1410" w:rsidP="00210B65">
      <w:pPr>
        <w:pStyle w:val="NoSpacing"/>
      </w:pPr>
    </w:p>
    <w:sectPr w:rsidR="00BA4020" w:rsidSect="00352F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1EB" w:rsidRDefault="007551EB" w:rsidP="00552EBA">
      <w:pPr>
        <w:spacing w:after="0" w:line="240" w:lineRule="auto"/>
      </w:pPr>
      <w:r>
        <w:separator/>
      </w:r>
    </w:p>
  </w:endnote>
  <w:endnote w:type="continuationSeparator" w:id="0">
    <w:p w:rsidR="007551EB" w:rsidRDefault="007551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r w:rsidR="007E1410">
      <w:fldChar w:fldCharType="begin"/>
    </w:r>
    <w:r w:rsidR="007E1410">
      <w:instrText xml:space="preserve"> DATE \@ "dd MMMM yyyy" </w:instrText>
    </w:r>
    <w:r w:rsidR="007E1410">
      <w:fldChar w:fldCharType="separate"/>
    </w:r>
    <w:r w:rsidR="007F711F">
      <w:rPr>
        <w:noProof/>
      </w:rPr>
      <w:t>29 November 2011</w:t>
    </w:r>
    <w:r w:rsidR="007E141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1EB" w:rsidRDefault="007551EB" w:rsidP="00552EBA">
      <w:pPr>
        <w:spacing w:after="0" w:line="240" w:lineRule="auto"/>
      </w:pPr>
      <w:r>
        <w:separator/>
      </w:r>
    </w:p>
  </w:footnote>
  <w:footnote w:type="continuationSeparator" w:id="0">
    <w:p w:rsidR="007551EB" w:rsidRDefault="007551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10B65"/>
    <w:rsid w:val="00352F3A"/>
    <w:rsid w:val="00552EBA"/>
    <w:rsid w:val="007551EB"/>
    <w:rsid w:val="007F711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F711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2011-11-29T20:41:00Z</dcterms:created>
  <dcterms:modified xsi:type="dcterms:W3CDTF">2011-11-29T20:41:00Z</dcterms:modified>
</cp:coreProperties>
</file>