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9D61A36" w14:textId="77777777" w:rsidR="00F220E6" w:rsidRDefault="00F220E6" w:rsidP="00F220E6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  <w:u w:val="single"/>
        </w:rPr>
        <w:t>Thomas GRENE, junior</w:t>
      </w:r>
      <w:r>
        <w:rPr>
          <w:rFonts w:ascii="Times New Roman" w:eastAsia="Calibri" w:hAnsi="Times New Roman" w:cs="Times New Roman"/>
          <w:sz w:val="24"/>
          <w:szCs w:val="24"/>
        </w:rPr>
        <w:t xml:space="preserve">    </w:t>
      </w:r>
      <w:proofErr w:type="gramStart"/>
      <w:r>
        <w:rPr>
          <w:rFonts w:ascii="Times New Roman" w:eastAsia="Calibri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eastAsia="Calibri" w:hAnsi="Times New Roman" w:cs="Times New Roman"/>
          <w:sz w:val="24"/>
          <w:szCs w:val="24"/>
        </w:rPr>
        <w:t>fl.1483)</w:t>
      </w:r>
    </w:p>
    <w:p w14:paraId="05B85F0A" w14:textId="77777777" w:rsidR="00F220E6" w:rsidRDefault="00F220E6" w:rsidP="00F220E6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of Goring, Sussex. Gentleman.</w:t>
      </w:r>
    </w:p>
    <w:p w14:paraId="0D22B8CF" w14:textId="77777777" w:rsidR="00F220E6" w:rsidRDefault="00F220E6" w:rsidP="00F220E6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08189D31" w14:textId="77777777" w:rsidR="00F220E6" w:rsidRDefault="00F220E6" w:rsidP="00F220E6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335318EC" w14:textId="77777777" w:rsidR="00F220E6" w:rsidRDefault="00F220E6" w:rsidP="00F220E6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  <w:t>1483</w:t>
      </w:r>
      <w:r>
        <w:rPr>
          <w:rFonts w:ascii="Times New Roman" w:eastAsia="Calibri" w:hAnsi="Times New Roman" w:cs="Times New Roman"/>
          <w:sz w:val="24"/>
          <w:szCs w:val="24"/>
        </w:rPr>
        <w:tab/>
        <w:t xml:space="preserve">Walter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Huchyn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(q.v.) brought a plaint of debt against him, Richard </w:t>
      </w:r>
      <w:proofErr w:type="gramStart"/>
      <w:r>
        <w:rPr>
          <w:rFonts w:ascii="Times New Roman" w:eastAsia="Calibri" w:hAnsi="Times New Roman" w:cs="Times New Roman"/>
          <w:sz w:val="24"/>
          <w:szCs w:val="24"/>
        </w:rPr>
        <w:t>Frape</w:t>
      </w:r>
      <w:proofErr w:type="gramEnd"/>
    </w:p>
    <w:p w14:paraId="15EFF173" w14:textId="77777777" w:rsidR="00F220E6" w:rsidRDefault="00F220E6" w:rsidP="00F220E6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  <w:t xml:space="preserve">of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Yapton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(q.v.), John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Dowener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of Ford(q.v.), George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Didelysfold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</w:p>
    <w:p w14:paraId="310E88D8" w14:textId="77777777" w:rsidR="00F220E6" w:rsidRDefault="00F220E6" w:rsidP="00F220E6">
      <w:pPr>
        <w:pStyle w:val="NoSpacing"/>
        <w:ind w:left="720" w:firstLine="720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of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Ewehurst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, Surrey(q.v.), and Richard Coke of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Herringham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>, Sussex(q.v.).</w:t>
      </w:r>
    </w:p>
    <w:p w14:paraId="15A48590" w14:textId="77777777" w:rsidR="00F220E6" w:rsidRDefault="00F220E6" w:rsidP="00F220E6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</w:r>
      <w:r w:rsidRPr="005A73DB">
        <w:rPr>
          <w:rFonts w:ascii="Times New Roman" w:eastAsia="Calibri" w:hAnsi="Times New Roman" w:cs="Times New Roman"/>
          <w:sz w:val="24"/>
          <w:szCs w:val="24"/>
        </w:rPr>
        <w:t>(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hyperlink r:id="rId6" w:history="1">
        <w:r w:rsidRPr="001A5BF6">
          <w:rPr>
            <w:rStyle w:val="Hyperlink"/>
            <w:rFonts w:ascii="Times New Roman" w:eastAsia="Calibri" w:hAnsi="Times New Roman" w:cs="Times New Roman"/>
            <w:sz w:val="24"/>
            <w:szCs w:val="24"/>
          </w:rPr>
          <w:t>http://aalt.law.uh.edu/Indices/CP40Indices/CP40no883Pl.htm</w:t>
        </w:r>
      </w:hyperlink>
      <w:r w:rsidRPr="005A73DB">
        <w:rPr>
          <w:rFonts w:ascii="Times New Roman" w:eastAsia="Calibri" w:hAnsi="Times New Roman" w:cs="Times New Roman"/>
          <w:sz w:val="24"/>
          <w:szCs w:val="24"/>
          <w:u w:val="single"/>
        </w:rPr>
        <w:t xml:space="preserve"> </w:t>
      </w:r>
      <w:r w:rsidRPr="005A73DB">
        <w:rPr>
          <w:rFonts w:ascii="Times New Roman" w:eastAsia="Calibri" w:hAnsi="Times New Roman" w:cs="Times New Roman"/>
          <w:sz w:val="24"/>
          <w:szCs w:val="24"/>
        </w:rPr>
        <w:t>)</w:t>
      </w:r>
    </w:p>
    <w:p w14:paraId="63A4968A" w14:textId="77777777" w:rsidR="00F220E6" w:rsidRDefault="00F220E6" w:rsidP="00F220E6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3C3012EF" w14:textId="77777777" w:rsidR="00F220E6" w:rsidRDefault="00F220E6" w:rsidP="00F220E6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1B533CC2" w14:textId="77777777" w:rsidR="00F220E6" w:rsidRDefault="00F220E6" w:rsidP="00F220E6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8 February 2021</w:t>
      </w:r>
    </w:p>
    <w:p w14:paraId="32B34316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1D8EEA0" w14:textId="77777777" w:rsidR="00F220E6" w:rsidRDefault="00F220E6" w:rsidP="009139A6">
      <w:r>
        <w:separator/>
      </w:r>
    </w:p>
  </w:endnote>
  <w:endnote w:type="continuationSeparator" w:id="0">
    <w:p w14:paraId="3B4C61A5" w14:textId="77777777" w:rsidR="00F220E6" w:rsidRDefault="00F220E6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0AEA3FA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4A05FA9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 xml:space="preserve">Compilation copyright </w:t>
    </w:r>
    <w:proofErr w:type="spellStart"/>
    <w:r w:rsidRPr="009139A6">
      <w:rPr>
        <w:rFonts w:ascii="Times New Roman" w:hAnsi="Times New Roman" w:cs="Times New Roman"/>
      </w:rPr>
      <w:t>I.</w:t>
    </w:r>
    <w:proofErr w:type="gramStart"/>
    <w:r w:rsidRPr="009139A6">
      <w:rPr>
        <w:rFonts w:ascii="Times New Roman" w:hAnsi="Times New Roman"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B887AE4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22161DC" w14:textId="77777777" w:rsidR="00F220E6" w:rsidRDefault="00F220E6" w:rsidP="009139A6">
      <w:r>
        <w:separator/>
      </w:r>
    </w:p>
  </w:footnote>
  <w:footnote w:type="continuationSeparator" w:id="0">
    <w:p w14:paraId="142EE87A" w14:textId="77777777" w:rsidR="00F220E6" w:rsidRDefault="00F220E6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D3E1A11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2302FEA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8EC9F49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220E6"/>
    <w:rsid w:val="000666E0"/>
    <w:rsid w:val="002510B7"/>
    <w:rsid w:val="005C130B"/>
    <w:rsid w:val="00826F5C"/>
    <w:rsid w:val="009139A6"/>
    <w:rsid w:val="009448BB"/>
    <w:rsid w:val="00A3176C"/>
    <w:rsid w:val="00BA00AB"/>
    <w:rsid w:val="00EB3209"/>
    <w:rsid w:val="00F220E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3444501"/>
  <w15:chartTrackingRefBased/>
  <w15:docId w15:val="{011F76B8-7099-4598-B235-DD49DCBF94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F220E6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3Pl.htm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0</TotalTime>
  <Pages>1</Pages>
  <Words>66</Words>
  <Characters>380</Characters>
  <Application>Microsoft Office Word</Application>
  <DocSecurity>0</DocSecurity>
  <Lines>3</Lines>
  <Paragraphs>1</Paragraphs>
  <ScaleCrop>false</ScaleCrop>
  <Company/>
  <LinksUpToDate>false</LinksUpToDate>
  <CharactersWithSpaces>445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2021-03-09T11:25:00Z</dcterms:created>
  <dcterms:modified xsi:type="dcterms:W3CDTF">2021-03-09T11:25:00Z</dcterms:modified>
</cp:coreProperties>
</file>