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58C92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298EA2F1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600DD296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54B8EF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4766A5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May1476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Fraunceis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gentleman(q.v.) </w:t>
      </w:r>
      <w:proofErr w:type="gramStart"/>
      <w:r>
        <w:rPr>
          <w:rFonts w:ascii="Times New Roman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licensed for the alienation in </w:t>
      </w:r>
    </w:p>
    <w:p w14:paraId="7C3975CB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mortmain of a </w:t>
      </w:r>
      <w:proofErr w:type="spellStart"/>
      <w:r>
        <w:rPr>
          <w:rFonts w:ascii="Times New Roman" w:hAnsi="Times New Roman" w:cs="Times New Roman"/>
          <w:sz w:val="24"/>
          <w:szCs w:val="24"/>
        </w:rPr>
        <w:t>toft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 virgate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Marefield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Leicestershire, to the Prior</w:t>
      </w:r>
    </w:p>
    <w:p w14:paraId="4368F33E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convent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Launde</w:t>
      </w:r>
      <w:proofErr w:type="spellEnd"/>
      <w:r>
        <w:rPr>
          <w:rFonts w:ascii="Times New Roman" w:hAnsi="Times New Roman" w:cs="Times New Roman"/>
          <w:sz w:val="24"/>
          <w:szCs w:val="24"/>
        </w:rPr>
        <w:t>.   (C.P.R. 1476-85 p.98)</w:t>
      </w:r>
    </w:p>
    <w:p w14:paraId="2C486D2A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909D5A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F16F45" w14:textId="77777777" w:rsidR="00523BCE" w:rsidRDefault="00523BCE" w:rsidP="00523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3D7C1C2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273DA" w14:textId="77777777" w:rsidR="00523BCE" w:rsidRDefault="00523BCE" w:rsidP="009139A6">
      <w:r>
        <w:separator/>
      </w:r>
    </w:p>
  </w:endnote>
  <w:endnote w:type="continuationSeparator" w:id="0">
    <w:p w14:paraId="0032741F" w14:textId="77777777" w:rsidR="00523BCE" w:rsidRDefault="00523B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BAE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E32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3AF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50321F" w14:textId="77777777" w:rsidR="00523BCE" w:rsidRDefault="00523BCE" w:rsidP="009139A6">
      <w:r>
        <w:separator/>
      </w:r>
    </w:p>
  </w:footnote>
  <w:footnote w:type="continuationSeparator" w:id="0">
    <w:p w14:paraId="50BF7543" w14:textId="77777777" w:rsidR="00523BCE" w:rsidRDefault="00523B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6DF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292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6F5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CE"/>
    <w:rsid w:val="000666E0"/>
    <w:rsid w:val="002510B7"/>
    <w:rsid w:val="00523BCE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18B3E"/>
  <w15:chartTrackingRefBased/>
  <w15:docId w15:val="{5384989F-4FC2-4C18-A28D-EE901CA3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2021-03-18T21:00:00Z</dcterms:created>
  <dcterms:modified xsi:type="dcterms:W3CDTF">2021-03-18T21:01:00Z</dcterms:modified>
</cp:coreProperties>
</file>