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319E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  <w:u w:val="single"/>
        </w:rPr>
        <w:t>Thomas GRENE</w:t>
      </w:r>
      <w:r w:rsidRPr="00F234D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234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34D2">
        <w:rPr>
          <w:rFonts w:ascii="Times New Roman" w:hAnsi="Times New Roman" w:cs="Times New Roman"/>
          <w:sz w:val="24"/>
          <w:szCs w:val="24"/>
        </w:rPr>
        <w:t>fl.1499)</w:t>
      </w:r>
    </w:p>
    <w:p w14:paraId="3F323C43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F234D2">
        <w:rPr>
          <w:rFonts w:ascii="Times New Roman" w:hAnsi="Times New Roman" w:cs="Times New Roman"/>
          <w:sz w:val="24"/>
          <w:szCs w:val="24"/>
        </w:rPr>
        <w:t>Chediston</w:t>
      </w:r>
      <w:proofErr w:type="spellEnd"/>
      <w:r w:rsidRPr="00F234D2">
        <w:rPr>
          <w:rFonts w:ascii="Times New Roman" w:hAnsi="Times New Roman" w:cs="Times New Roman"/>
          <w:sz w:val="24"/>
          <w:szCs w:val="24"/>
        </w:rPr>
        <w:t>.</w:t>
      </w:r>
    </w:p>
    <w:p w14:paraId="053EA338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</w:p>
    <w:p w14:paraId="4F085CC1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</w:p>
    <w:p w14:paraId="0EDB47E9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 xml:space="preserve">      in </w:t>
      </w:r>
      <w:r w:rsidRPr="00F234D2">
        <w:rPr>
          <w:rFonts w:ascii="Times New Roman" w:hAnsi="Times New Roman" w:cs="Times New Roman"/>
          <w:sz w:val="24"/>
          <w:szCs w:val="24"/>
        </w:rPr>
        <w:tab/>
        <w:t>1499</w:t>
      </w:r>
      <w:r w:rsidRPr="00F234D2">
        <w:rPr>
          <w:rFonts w:ascii="Times New Roman" w:hAnsi="Times New Roman" w:cs="Times New Roman"/>
          <w:sz w:val="24"/>
          <w:szCs w:val="24"/>
        </w:rPr>
        <w:tab/>
        <w:t>He was Vicar.</w:t>
      </w:r>
    </w:p>
    <w:p w14:paraId="0D62696C" w14:textId="77777777" w:rsidR="00DC52B0" w:rsidRDefault="00DC52B0" w:rsidP="00DC52B0">
      <w:pPr>
        <w:pStyle w:val="NoSpacing"/>
        <w:rPr>
          <w:rFonts w:eastAsia="Times New Roman" w:cs="Times New Roman"/>
          <w:szCs w:val="24"/>
        </w:rPr>
      </w:pPr>
      <w:r w:rsidRPr="00F234D2">
        <w:rPr>
          <w:rFonts w:cs="Times New Roman"/>
          <w:szCs w:val="24"/>
        </w:rPr>
        <w:tab/>
      </w:r>
      <w:r w:rsidRPr="00F234D2"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</w:p>
    <w:p w14:paraId="13731B6B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ed. Christopher Harper-Bill, pub. Canterbury and York Society 2000 p.146)</w:t>
      </w:r>
    </w:p>
    <w:p w14:paraId="41EFA0C7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</w:p>
    <w:p w14:paraId="20F7C205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</w:p>
    <w:p w14:paraId="5BDAF77B" w14:textId="77777777" w:rsidR="00DC52B0" w:rsidRPr="00F234D2" w:rsidRDefault="00DC52B0" w:rsidP="00DC52B0">
      <w:pPr>
        <w:rPr>
          <w:rFonts w:ascii="Times New Roman" w:hAnsi="Times New Roman" w:cs="Times New Roman"/>
          <w:sz w:val="24"/>
          <w:szCs w:val="24"/>
        </w:rPr>
      </w:pPr>
      <w:r w:rsidRPr="00F234D2">
        <w:rPr>
          <w:rFonts w:ascii="Times New Roman" w:hAnsi="Times New Roman" w:cs="Times New Roman"/>
          <w:sz w:val="24"/>
          <w:szCs w:val="24"/>
        </w:rPr>
        <w:t>22 December 2022</w:t>
      </w:r>
    </w:p>
    <w:p w14:paraId="44B851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F8AB" w14:textId="77777777" w:rsidR="00DC52B0" w:rsidRDefault="00DC52B0" w:rsidP="009139A6">
      <w:r>
        <w:separator/>
      </w:r>
    </w:p>
  </w:endnote>
  <w:endnote w:type="continuationSeparator" w:id="0">
    <w:p w14:paraId="18E5F9A4" w14:textId="77777777" w:rsidR="00DC52B0" w:rsidRDefault="00DC52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BE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8A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42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F9E4" w14:textId="77777777" w:rsidR="00DC52B0" w:rsidRDefault="00DC52B0" w:rsidP="009139A6">
      <w:r>
        <w:separator/>
      </w:r>
    </w:p>
  </w:footnote>
  <w:footnote w:type="continuationSeparator" w:id="0">
    <w:p w14:paraId="46AD2CEE" w14:textId="77777777" w:rsidR="00DC52B0" w:rsidRDefault="00DC52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9B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4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0A3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B0"/>
    <w:rsid w:val="000666E0"/>
    <w:rsid w:val="002510B7"/>
    <w:rsid w:val="00270799"/>
    <w:rsid w:val="005C130B"/>
    <w:rsid w:val="00826F5C"/>
    <w:rsid w:val="008D49F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C52B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DC9D"/>
  <w15:chartTrackingRefBased/>
  <w15:docId w15:val="{5E3AFE6F-60A9-4E36-B5E3-CB798CA3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2B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2025-02-02T17:43:00Z</dcterms:created>
  <dcterms:modified xsi:type="dcterms:W3CDTF">2025-02-02T17:43:00Z</dcterms:modified>
</cp:coreProperties>
</file>