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68D" w:rsidRDefault="0008068D" w:rsidP="0008068D">
      <w:pPr>
        <w:pStyle w:val="Body1"/>
        <w:rPr>
          <w:rFonts w:ascii="Hoefler Text" w:hAnsi="Hoefler Text"/>
        </w:rPr>
      </w:pPr>
      <w:r>
        <w:rPr>
          <w:rFonts w:ascii="Hoefler Text" w:hAnsi="Arial Unicode MS"/>
          <w:u w:val="single"/>
        </w:rPr>
        <w:t>Thomas del GRENE</w:t>
      </w:r>
      <w:r>
        <w:rPr>
          <w:rFonts w:ascii="Hoefler Text" w:hAnsi="Arial Unicode MS"/>
        </w:rPr>
        <w:t xml:space="preserve">     (fl.1458)</w:t>
      </w:r>
    </w:p>
    <w:p w:rsidR="0008068D" w:rsidRDefault="0008068D" w:rsidP="0008068D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>Rector of Wittington.</w:t>
      </w:r>
    </w:p>
    <w:p w:rsidR="0008068D" w:rsidRDefault="0008068D" w:rsidP="0008068D">
      <w:pPr>
        <w:pStyle w:val="Body1"/>
        <w:rPr>
          <w:rFonts w:ascii="Hoefler Text" w:hAnsi="Hoefler Text"/>
        </w:rPr>
      </w:pPr>
    </w:p>
    <w:p w:rsidR="0008068D" w:rsidRDefault="0008068D" w:rsidP="0008068D">
      <w:pPr>
        <w:pStyle w:val="Body1"/>
        <w:rPr>
          <w:rFonts w:ascii="Hoefler Text" w:hAnsi="Hoefler Text"/>
        </w:rPr>
      </w:pPr>
    </w:p>
    <w:p w:rsidR="0008068D" w:rsidRDefault="0008068D" w:rsidP="0008068D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>12 Jun. 1419    He was dead by this date.</w:t>
      </w:r>
    </w:p>
    <w:p w:rsidR="0008068D" w:rsidRDefault="0008068D" w:rsidP="0008068D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 xml:space="preserve">                        (Yorkshire Archaeological Journal vol.XXX p.68)</w:t>
      </w:r>
    </w:p>
    <w:p w:rsidR="0008068D" w:rsidRDefault="0008068D" w:rsidP="0008068D">
      <w:pPr>
        <w:pStyle w:val="Body1"/>
        <w:rPr>
          <w:rFonts w:ascii="Hoefler Text" w:hAnsi="Hoefler Text"/>
        </w:rPr>
      </w:pPr>
    </w:p>
    <w:p w:rsidR="0008068D" w:rsidRDefault="0008068D" w:rsidP="0008068D">
      <w:pPr>
        <w:pStyle w:val="Body1"/>
        <w:rPr>
          <w:rFonts w:ascii="Hoefler Text" w:hAnsi="Hoefler Text"/>
        </w:rPr>
      </w:pPr>
    </w:p>
    <w:p w:rsidR="00E47068" w:rsidRPr="00920DE3" w:rsidRDefault="0008068D" w:rsidP="0008068D">
      <w:r>
        <w:rPr>
          <w:rFonts w:ascii="Hoefler Text" w:hAnsi="Arial Unicode MS"/>
        </w:rPr>
        <w:t>13 July 2013</w:t>
      </w:r>
      <w:bookmarkStart w:id="0" w:name="_GoBack"/>
      <w:bookmarkEnd w:id="0"/>
    </w:p>
    <w:sectPr w:rsidR="00E47068" w:rsidRPr="00920D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68D" w:rsidRDefault="0008068D" w:rsidP="00920DE3">
      <w:r>
        <w:separator/>
      </w:r>
    </w:p>
  </w:endnote>
  <w:endnote w:type="continuationSeparator" w:id="0">
    <w:p w:rsidR="0008068D" w:rsidRDefault="0008068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Pr="00920DE3" w:rsidRDefault="00920DE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I.S.Rogers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08068D">
      <w:rPr>
        <w:rFonts w:ascii="Times New Roman" w:hAnsi="Times New Roman" w:cs="Times New Roman"/>
        <w:noProof/>
        <w:sz w:val="24"/>
        <w:szCs w:val="24"/>
      </w:rPr>
      <w:t>9 August 2013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68D" w:rsidRDefault="0008068D" w:rsidP="00920DE3">
      <w:r>
        <w:separator/>
      </w:r>
    </w:p>
  </w:footnote>
  <w:footnote w:type="continuationSeparator" w:id="0">
    <w:p w:rsidR="0008068D" w:rsidRDefault="0008068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68D"/>
    <w:rsid w:val="0008068D"/>
    <w:rsid w:val="00920DE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customStyle="1" w:styleId="Body1">
    <w:name w:val="Body 1"/>
    <w:rsid w:val="0008068D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customStyle="1" w:styleId="Body1">
    <w:name w:val="Body 1"/>
    <w:rsid w:val="0008068D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2013-08-09T18:12:00Z</dcterms:created>
  <dcterms:modified xsi:type="dcterms:W3CDTF">2013-08-09T18:12:00Z</dcterms:modified>
</cp:coreProperties>
</file>