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403" w:rsidRDefault="00DF2403" w:rsidP="00DF2403">
      <w:r>
        <w:rPr>
          <w:u w:val="single"/>
        </w:rPr>
        <w:t>Stephen GRENE</w:t>
      </w:r>
      <w:r>
        <w:t xml:space="preserve">       (fl.1442)</w:t>
      </w:r>
    </w:p>
    <w:p w:rsidR="00DF2403" w:rsidRDefault="00DF2403" w:rsidP="00DF2403">
      <w:r>
        <w:t>of London. Draper.</w:t>
      </w:r>
    </w:p>
    <w:p w:rsidR="00DF2403" w:rsidRDefault="00DF2403" w:rsidP="00DF2403"/>
    <w:p w:rsidR="00DF2403" w:rsidRDefault="00DF2403" w:rsidP="00DF2403"/>
    <w:p w:rsidR="00DF2403" w:rsidRDefault="00DF2403" w:rsidP="00DF2403">
      <w:r>
        <w:t>14 Mar.1442</w:t>
      </w:r>
      <w:r>
        <w:tab/>
        <w:t>He and Almaric Matany(q.v.) made a complaint of a debt of £200 against</w:t>
      </w:r>
    </w:p>
    <w:p w:rsidR="00DF2403" w:rsidRDefault="00DF2403" w:rsidP="00DF2403">
      <w:r>
        <w:tab/>
      </w:r>
      <w:r>
        <w:tab/>
        <w:t>Walter Waryng of Berkshire(q.v.) before William Estfield, Mayor of the</w:t>
      </w:r>
    </w:p>
    <w:p w:rsidR="00DF2403" w:rsidRDefault="00DF2403" w:rsidP="00DF2403">
      <w:r>
        <w:tab/>
      </w:r>
      <w:r>
        <w:tab/>
        <w:t>Staple of Westminster(q.v.).</w:t>
      </w:r>
    </w:p>
    <w:p w:rsidR="00DF2403" w:rsidRDefault="00DF2403" w:rsidP="00DF2403">
      <w:r>
        <w:tab/>
      </w:r>
      <w:r>
        <w:tab/>
        <w:t>(</w:t>
      </w:r>
      <w:hyperlink r:id="rId6" w:history="1">
        <w:r w:rsidRPr="007552B0">
          <w:rPr>
            <w:rStyle w:val="Hyperlink"/>
          </w:rPr>
          <w:t>www.discovery.nationalarchives.gov.uk</w:t>
        </w:r>
      </w:hyperlink>
      <w:r>
        <w:t xml:space="preserve">  ref. C 131/65/16)</w:t>
      </w:r>
    </w:p>
    <w:p w:rsidR="00DF2403" w:rsidRDefault="00DF2403" w:rsidP="00DF2403"/>
    <w:p w:rsidR="00DF2403" w:rsidRDefault="00DF2403" w:rsidP="00DF2403"/>
    <w:p w:rsidR="00DF2403" w:rsidRDefault="00DF2403" w:rsidP="00DF2403">
      <w:r>
        <w:t>6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403" w:rsidRDefault="00DF2403" w:rsidP="00564E3C">
      <w:r>
        <w:separator/>
      </w:r>
    </w:p>
  </w:endnote>
  <w:endnote w:type="continuationSeparator" w:id="0">
    <w:p w:rsidR="00DF2403" w:rsidRDefault="00DF2403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F2403">
      <w:rPr>
        <w:rFonts w:ascii="Times New Roman" w:hAnsi="Times New Roman" w:cs="Times New Roman"/>
        <w:noProof/>
        <w:sz w:val="24"/>
        <w:szCs w:val="24"/>
      </w:rPr>
      <w:t>10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403" w:rsidRDefault="00DF2403" w:rsidP="00564E3C">
      <w:r>
        <w:separator/>
      </w:r>
    </w:p>
  </w:footnote>
  <w:footnote w:type="continuationSeparator" w:id="0">
    <w:p w:rsidR="00DF2403" w:rsidRDefault="00DF2403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403"/>
    <w:rsid w:val="00372DC6"/>
    <w:rsid w:val="00564E3C"/>
    <w:rsid w:val="0064591D"/>
    <w:rsid w:val="00DD5B8A"/>
    <w:rsid w:val="00DF2403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30B014-4D22-4D10-9C72-A08BAAD0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40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DF240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2015-12-10T20:39:00Z</dcterms:created>
  <dcterms:modified xsi:type="dcterms:W3CDTF">2015-12-10T20:39:00Z</dcterms:modified>
</cp:coreProperties>
</file>