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B8C" w:rsidRDefault="00650B8C" w:rsidP="00650B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GRENE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50B8C" w:rsidRDefault="00650B8C" w:rsidP="00650B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Ashton, Devon. Husbandman.</w:t>
      </w:r>
    </w:p>
    <w:p w:rsidR="00650B8C" w:rsidRDefault="00650B8C" w:rsidP="00650B8C">
      <w:pPr>
        <w:rPr>
          <w:rFonts w:ascii="Times New Roman" w:hAnsi="Times New Roman" w:cs="Times New Roman"/>
        </w:rPr>
      </w:pPr>
    </w:p>
    <w:p w:rsidR="00650B8C" w:rsidRDefault="00650B8C" w:rsidP="00650B8C">
      <w:pPr>
        <w:rPr>
          <w:rFonts w:ascii="Times New Roman" w:hAnsi="Times New Roman" w:cs="Times New Roman"/>
        </w:rPr>
      </w:pPr>
    </w:p>
    <w:p w:rsidR="00650B8C" w:rsidRDefault="00650B8C" w:rsidP="00650B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Ferrers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>(q.v.) brought a plaint of trespass</w:t>
      </w:r>
    </w:p>
    <w:p w:rsidR="00650B8C" w:rsidRDefault="00650B8C" w:rsidP="00650B8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taking against him, 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Kelwa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 xml:space="preserve">(q.v.), Simon More of Bovey Tracey(q.v.), Robert </w:t>
      </w:r>
      <w:proofErr w:type="spellStart"/>
      <w:r>
        <w:rPr>
          <w:rFonts w:ascii="Times New Roman" w:hAnsi="Times New Roman" w:cs="Times New Roman"/>
        </w:rPr>
        <w:t>Stoddon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Hennock</w:t>
      </w:r>
      <w:proofErr w:type="spellEnd"/>
      <w:r>
        <w:rPr>
          <w:rFonts w:ascii="Times New Roman" w:hAnsi="Times New Roman" w:cs="Times New Roman"/>
        </w:rPr>
        <w:t>(q.v.) and Richard Norton of Exeter(q.v.).</w:t>
      </w:r>
    </w:p>
    <w:p w:rsidR="00650B8C" w:rsidRDefault="00650B8C" w:rsidP="00650B8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650B8C" w:rsidRDefault="00650B8C" w:rsidP="00650B8C">
      <w:pPr>
        <w:rPr>
          <w:rFonts w:ascii="Times New Roman" w:hAnsi="Times New Roman" w:cs="Times New Roman"/>
        </w:rPr>
      </w:pPr>
    </w:p>
    <w:p w:rsidR="00650B8C" w:rsidRDefault="00650B8C" w:rsidP="00650B8C">
      <w:pPr>
        <w:rPr>
          <w:rFonts w:ascii="Times New Roman" w:hAnsi="Times New Roman" w:cs="Times New Roman"/>
        </w:rPr>
      </w:pPr>
    </w:p>
    <w:p w:rsidR="00650B8C" w:rsidRDefault="00650B8C" w:rsidP="00650B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2017</w:t>
      </w:r>
    </w:p>
    <w:p w:rsidR="006B2F86" w:rsidRPr="00E71FC3" w:rsidRDefault="00650B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B8C" w:rsidRDefault="00650B8C" w:rsidP="00E71FC3">
      <w:r>
        <w:separator/>
      </w:r>
    </w:p>
  </w:endnote>
  <w:endnote w:type="continuationSeparator" w:id="0">
    <w:p w:rsidR="00650B8C" w:rsidRDefault="00650B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B8C" w:rsidRDefault="00650B8C" w:rsidP="00E71FC3">
      <w:r>
        <w:separator/>
      </w:r>
    </w:p>
  </w:footnote>
  <w:footnote w:type="continuationSeparator" w:id="0">
    <w:p w:rsidR="00650B8C" w:rsidRDefault="00650B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8C"/>
    <w:rsid w:val="001A7C09"/>
    <w:rsid w:val="00577BD5"/>
    <w:rsid w:val="00650B8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E0861-686E-4183-8047-C17705B6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0B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2017-10-22T19:26:00Z</dcterms:created>
  <dcterms:modified xsi:type="dcterms:W3CDTF">2017-10-22T19:26:00Z</dcterms:modified>
</cp:coreProperties>
</file>