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2D35E" w14:textId="77777777" w:rsidR="00860F9D" w:rsidRDefault="00860F9D" w:rsidP="00860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Simon GRENE (alias </w:t>
      </w:r>
      <w:proofErr w:type="gramStart"/>
      <w:r>
        <w:rPr>
          <w:rFonts w:cs="Times New Roman"/>
          <w:szCs w:val="24"/>
          <w:u w:val="single"/>
        </w:rPr>
        <w:t>FOTHERBY)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(fl.1505)</w:t>
      </w:r>
    </w:p>
    <w:p w14:paraId="52B3A4B3" w14:textId="77777777" w:rsidR="00860F9D" w:rsidRDefault="00860F9D" w:rsidP="00860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 College, Oxford University</w:t>
      </w:r>
    </w:p>
    <w:p w14:paraId="50C241EA" w14:textId="77777777" w:rsidR="00860F9D" w:rsidRDefault="00860F9D" w:rsidP="00860F9D">
      <w:pPr>
        <w:pStyle w:val="NoSpacing"/>
        <w:rPr>
          <w:rFonts w:cs="Times New Roman"/>
          <w:szCs w:val="24"/>
        </w:rPr>
      </w:pPr>
    </w:p>
    <w:p w14:paraId="47679482" w14:textId="77777777" w:rsidR="00860F9D" w:rsidRDefault="00860F9D" w:rsidP="00860F9D">
      <w:pPr>
        <w:pStyle w:val="NoSpacing"/>
        <w:rPr>
          <w:rFonts w:cs="Times New Roman"/>
          <w:szCs w:val="24"/>
        </w:rPr>
      </w:pPr>
    </w:p>
    <w:p w14:paraId="6BB92BA5" w14:textId="77777777" w:rsidR="00860F9D" w:rsidRDefault="00860F9D" w:rsidP="00860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1503-5</w:t>
      </w:r>
      <w:r>
        <w:rPr>
          <w:rFonts w:cs="Times New Roman"/>
          <w:szCs w:val="24"/>
        </w:rPr>
        <w:tab/>
        <w:t>Vice-Chancellor.</w:t>
      </w:r>
    </w:p>
    <w:p w14:paraId="39CC52C7" w14:textId="77777777" w:rsidR="00860F9D" w:rsidRDefault="00860F9D" w:rsidP="00860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p.105)</w:t>
      </w:r>
    </w:p>
    <w:p w14:paraId="6E905D41" w14:textId="77777777" w:rsidR="00860F9D" w:rsidRDefault="00860F9D" w:rsidP="00860F9D">
      <w:pPr>
        <w:pStyle w:val="NoSpacing"/>
        <w:rPr>
          <w:rFonts w:cs="Times New Roman"/>
          <w:szCs w:val="24"/>
        </w:rPr>
      </w:pPr>
    </w:p>
    <w:p w14:paraId="335672F6" w14:textId="77777777" w:rsidR="00860F9D" w:rsidRDefault="00860F9D" w:rsidP="00860F9D">
      <w:pPr>
        <w:pStyle w:val="NoSpacing"/>
        <w:rPr>
          <w:rFonts w:cs="Times New Roman"/>
          <w:szCs w:val="24"/>
        </w:rPr>
      </w:pPr>
    </w:p>
    <w:p w14:paraId="16851406" w14:textId="77777777" w:rsidR="00860F9D" w:rsidRDefault="00860F9D" w:rsidP="00860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November 2024</w:t>
      </w:r>
    </w:p>
    <w:p w14:paraId="47BFD5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C9C6E" w14:textId="77777777" w:rsidR="00860F9D" w:rsidRDefault="00860F9D" w:rsidP="009139A6">
      <w:r>
        <w:separator/>
      </w:r>
    </w:p>
  </w:endnote>
  <w:endnote w:type="continuationSeparator" w:id="0">
    <w:p w14:paraId="2D9B9E8E" w14:textId="77777777" w:rsidR="00860F9D" w:rsidRDefault="00860F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B53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D3B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EC0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2126E" w14:textId="77777777" w:rsidR="00860F9D" w:rsidRDefault="00860F9D" w:rsidP="009139A6">
      <w:r>
        <w:separator/>
      </w:r>
    </w:p>
  </w:footnote>
  <w:footnote w:type="continuationSeparator" w:id="0">
    <w:p w14:paraId="7845E41B" w14:textId="77777777" w:rsidR="00860F9D" w:rsidRDefault="00860F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9B7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ADD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10E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9D"/>
    <w:rsid w:val="000666E0"/>
    <w:rsid w:val="002510B7"/>
    <w:rsid w:val="00270799"/>
    <w:rsid w:val="005C130B"/>
    <w:rsid w:val="0072085D"/>
    <w:rsid w:val="00826F5C"/>
    <w:rsid w:val="00860F9D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E217"/>
  <w15:chartTrackingRefBased/>
  <w15:docId w15:val="{C1FE8FE6-4C8B-4DDF-86B1-E6B18EE8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2024-11-22T07:36:00Z</dcterms:created>
  <dcterms:modified xsi:type="dcterms:W3CDTF">2024-11-22T07:37:00Z</dcterms:modified>
</cp:coreProperties>
</file>