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0338" w14:textId="77777777" w:rsidR="006A4C16" w:rsidRDefault="006A4C16" w:rsidP="006A4C1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Simon GRENE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fl.1489)</w:t>
      </w:r>
    </w:p>
    <w:p w14:paraId="6DE144B2" w14:textId="77777777" w:rsidR="006A4C16" w:rsidRDefault="006A4C16" w:rsidP="006A4C16">
      <w:pPr>
        <w:pStyle w:val="NoSpacing"/>
        <w:jc w:val="both"/>
        <w:rPr>
          <w:rFonts w:cs="Times New Roman"/>
          <w:szCs w:val="24"/>
          <w:lang w:val="en-GB"/>
        </w:rPr>
      </w:pPr>
    </w:p>
    <w:p w14:paraId="76155A32" w14:textId="77777777" w:rsidR="006A4C16" w:rsidRDefault="006A4C16" w:rsidP="006A4C16">
      <w:pPr>
        <w:pStyle w:val="NoSpacing"/>
        <w:jc w:val="both"/>
        <w:rPr>
          <w:rFonts w:cs="Times New Roman"/>
          <w:szCs w:val="24"/>
          <w:lang w:val="en-GB"/>
        </w:rPr>
      </w:pPr>
    </w:p>
    <w:p w14:paraId="2C3221FB" w14:textId="77777777" w:rsidR="006A4C16" w:rsidRDefault="006A4C16" w:rsidP="006A4C1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1489</w:t>
      </w:r>
      <w:r>
        <w:rPr>
          <w:rFonts w:cs="Times New Roman"/>
          <w:szCs w:val="24"/>
          <w:lang w:val="en-GB"/>
        </w:rPr>
        <w:tab/>
        <w:t>He made a plaint of trespass and taking against John Grantham of Wells(q.v.).</w:t>
      </w:r>
    </w:p>
    <w:p w14:paraId="1A4E70BA" w14:textId="77777777" w:rsidR="006A4C16" w:rsidRDefault="006A4C16" w:rsidP="006A4C1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7A0DDE">
          <w:rPr>
            <w:rStyle w:val="Hyperlink"/>
            <w:rFonts w:cs="Times New Roman"/>
            <w:szCs w:val="24"/>
            <w:lang w:val="en-GB"/>
          </w:rPr>
          <w:t>https://waalt.uh.edu/index.php/CP40no907Index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E47618B" w14:textId="77777777" w:rsidR="006A4C16" w:rsidRDefault="006A4C16" w:rsidP="006A4C16">
      <w:pPr>
        <w:pStyle w:val="NoSpacing"/>
        <w:jc w:val="both"/>
        <w:rPr>
          <w:rFonts w:cs="Times New Roman"/>
          <w:szCs w:val="24"/>
          <w:lang w:val="en-GB"/>
        </w:rPr>
      </w:pPr>
    </w:p>
    <w:p w14:paraId="2375E066" w14:textId="77777777" w:rsidR="006A4C16" w:rsidRDefault="006A4C16" w:rsidP="006A4C16">
      <w:pPr>
        <w:pStyle w:val="NoSpacing"/>
        <w:jc w:val="both"/>
        <w:rPr>
          <w:rFonts w:cs="Times New Roman"/>
          <w:szCs w:val="24"/>
          <w:lang w:val="en-GB"/>
        </w:rPr>
      </w:pPr>
    </w:p>
    <w:p w14:paraId="7C2E66CB" w14:textId="77777777" w:rsidR="006A4C16" w:rsidRDefault="006A4C16" w:rsidP="006A4C1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7 February 2024</w:t>
      </w:r>
    </w:p>
    <w:p w14:paraId="1EED70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85B21" w14:textId="77777777" w:rsidR="006A4C16" w:rsidRDefault="006A4C16" w:rsidP="009139A6">
      <w:r>
        <w:separator/>
      </w:r>
    </w:p>
  </w:endnote>
  <w:endnote w:type="continuationSeparator" w:id="0">
    <w:p w14:paraId="07FE9C09" w14:textId="77777777" w:rsidR="006A4C16" w:rsidRDefault="006A4C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662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2F57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89D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B95E1" w14:textId="77777777" w:rsidR="006A4C16" w:rsidRDefault="006A4C16" w:rsidP="009139A6">
      <w:r>
        <w:separator/>
      </w:r>
    </w:p>
  </w:footnote>
  <w:footnote w:type="continuationSeparator" w:id="0">
    <w:p w14:paraId="7AE4BE04" w14:textId="77777777" w:rsidR="006A4C16" w:rsidRDefault="006A4C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6C1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879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495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16"/>
    <w:rsid w:val="000666E0"/>
    <w:rsid w:val="002510B7"/>
    <w:rsid w:val="005C130B"/>
    <w:rsid w:val="006A4C1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5E869"/>
  <w15:chartTrackingRefBased/>
  <w15:docId w15:val="{638A7E58-17B9-4182-A59A-A524E8C0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A4C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2024-02-21T21:32:00Z</dcterms:created>
  <dcterms:modified xsi:type="dcterms:W3CDTF">2024-02-21T21:33:00Z</dcterms:modified>
</cp:coreProperties>
</file>