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93310F" w14:textId="77777777" w:rsidR="008E5177" w:rsidRDefault="008E5177" w:rsidP="008E5177">
      <w:pPr>
        <w:pStyle w:val="NoSpacing"/>
      </w:pPr>
      <w:r>
        <w:rPr>
          <w:u w:val="single"/>
        </w:rPr>
        <w:t>Roger GRENE</w:t>
      </w:r>
      <w:r>
        <w:t xml:space="preserve">      (fl.1483)</w:t>
      </w:r>
    </w:p>
    <w:p w14:paraId="31CDD2F5" w14:textId="77777777" w:rsidR="008E5177" w:rsidRDefault="008E5177" w:rsidP="008E5177">
      <w:pPr>
        <w:pStyle w:val="NoSpacing"/>
      </w:pPr>
      <w:r>
        <w:t xml:space="preserve">of Great </w:t>
      </w:r>
      <w:proofErr w:type="spellStart"/>
      <w:r>
        <w:t>Wymondley</w:t>
      </w:r>
      <w:proofErr w:type="spellEnd"/>
      <w:r>
        <w:t>, Hertfordshire. Husbandman.</w:t>
      </w:r>
    </w:p>
    <w:p w14:paraId="4022D7EC" w14:textId="77777777" w:rsidR="008E5177" w:rsidRDefault="008E5177" w:rsidP="008E5177">
      <w:pPr>
        <w:pStyle w:val="NoSpacing"/>
      </w:pPr>
    </w:p>
    <w:p w14:paraId="13C24730" w14:textId="77777777" w:rsidR="008E5177" w:rsidRDefault="008E5177" w:rsidP="008E5177">
      <w:pPr>
        <w:pStyle w:val="NoSpacing"/>
      </w:pPr>
    </w:p>
    <w:p w14:paraId="1F31B6BC" w14:textId="77777777" w:rsidR="008E5177" w:rsidRDefault="008E5177" w:rsidP="008E5177">
      <w:pPr>
        <w:pStyle w:val="NoSpacing"/>
      </w:pPr>
      <w:r>
        <w:tab/>
        <w:t>1483</w:t>
      </w:r>
      <w:r>
        <w:tab/>
        <w:t xml:space="preserve">Richard </w:t>
      </w:r>
      <w:proofErr w:type="spellStart"/>
      <w:r>
        <w:t>Drakys</w:t>
      </w:r>
      <w:proofErr w:type="spellEnd"/>
      <w:r>
        <w:t xml:space="preserve"> of Hitchin(q.v.) brought a plaint of debt against him,</w:t>
      </w:r>
    </w:p>
    <w:p w14:paraId="513C09E9" w14:textId="77777777" w:rsidR="008E5177" w:rsidRDefault="008E5177" w:rsidP="008E5177">
      <w:pPr>
        <w:pStyle w:val="NoSpacing"/>
      </w:pPr>
      <w:r>
        <w:tab/>
      </w:r>
      <w:r>
        <w:tab/>
        <w:t xml:space="preserve">Henry </w:t>
      </w:r>
      <w:proofErr w:type="spellStart"/>
      <w:r>
        <w:t>Wever</w:t>
      </w:r>
      <w:proofErr w:type="spellEnd"/>
      <w:r>
        <w:t xml:space="preserve"> of Hitchin(q.v.), Roger </w:t>
      </w:r>
      <w:proofErr w:type="spellStart"/>
      <w:r>
        <w:t>atte</w:t>
      </w:r>
      <w:proofErr w:type="spellEnd"/>
      <w:r>
        <w:t xml:space="preserve"> </w:t>
      </w:r>
      <w:proofErr w:type="spellStart"/>
      <w:r>
        <w:t>Hoo</w:t>
      </w:r>
      <w:proofErr w:type="spellEnd"/>
      <w:r>
        <w:t xml:space="preserve"> of Hitchin(q.v.)</w:t>
      </w:r>
    </w:p>
    <w:p w14:paraId="075511A8" w14:textId="77777777" w:rsidR="008E5177" w:rsidRDefault="008E5177" w:rsidP="008E5177">
      <w:pPr>
        <w:pStyle w:val="NoSpacing"/>
      </w:pPr>
      <w:r>
        <w:tab/>
      </w:r>
      <w:r>
        <w:tab/>
        <w:t>and William Glover of Abbots Walden(q.v.).</w:t>
      </w:r>
    </w:p>
    <w:p w14:paraId="6592FD9F" w14:textId="77777777" w:rsidR="008E5177" w:rsidRDefault="008E5177" w:rsidP="008E5177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318A151" w14:textId="77777777" w:rsidR="008E5177" w:rsidRDefault="008E5177" w:rsidP="008E5177">
      <w:pPr>
        <w:pStyle w:val="NoSpacing"/>
      </w:pPr>
    </w:p>
    <w:p w14:paraId="72F1711F" w14:textId="77777777" w:rsidR="008E5177" w:rsidRDefault="008E5177" w:rsidP="008E5177">
      <w:pPr>
        <w:pStyle w:val="NoSpacing"/>
      </w:pPr>
    </w:p>
    <w:p w14:paraId="338DA427" w14:textId="77777777" w:rsidR="008E5177" w:rsidRDefault="008E5177" w:rsidP="008E5177">
      <w:pPr>
        <w:pStyle w:val="NoSpacing"/>
      </w:pPr>
      <w:r>
        <w:t>20 January 2020</w:t>
      </w:r>
    </w:p>
    <w:p w14:paraId="0AE26F24" w14:textId="77777777" w:rsidR="006B2F86" w:rsidRPr="00E71FC3" w:rsidRDefault="008E51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D959E" w14:textId="77777777" w:rsidR="008E5177" w:rsidRDefault="008E5177" w:rsidP="00E71FC3">
      <w:pPr>
        <w:spacing w:after="0" w:line="240" w:lineRule="auto"/>
      </w:pPr>
      <w:r>
        <w:separator/>
      </w:r>
    </w:p>
  </w:endnote>
  <w:endnote w:type="continuationSeparator" w:id="0">
    <w:p w14:paraId="78C5E2EE" w14:textId="77777777" w:rsidR="008E5177" w:rsidRDefault="008E51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D57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CE7825" w14:textId="77777777" w:rsidR="008E5177" w:rsidRDefault="008E5177" w:rsidP="00E71FC3">
      <w:pPr>
        <w:spacing w:after="0" w:line="240" w:lineRule="auto"/>
      </w:pPr>
      <w:r>
        <w:separator/>
      </w:r>
    </w:p>
  </w:footnote>
  <w:footnote w:type="continuationSeparator" w:id="0">
    <w:p w14:paraId="03765300" w14:textId="77777777" w:rsidR="008E5177" w:rsidRDefault="008E51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177"/>
    <w:rsid w:val="001A7C09"/>
    <w:rsid w:val="00577BD5"/>
    <w:rsid w:val="00656CBA"/>
    <w:rsid w:val="006A1F77"/>
    <w:rsid w:val="00733BE7"/>
    <w:rsid w:val="008E51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B24C8"/>
  <w15:chartTrackingRefBased/>
  <w15:docId w15:val="{883F57BB-206C-456C-AF0A-833832BBB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E51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2020-01-31T21:50:00Z</dcterms:created>
  <dcterms:modified xsi:type="dcterms:W3CDTF">2020-01-31T21:51:00Z</dcterms:modified>
</cp:coreProperties>
</file>