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de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Sutton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 lands</w:t>
      </w: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William Clifford(q.v.).</w:t>
      </w: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21-46)</w:t>
      </w: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021B5" w:rsidRDefault="00D021B5" w:rsidP="00D02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</w:p>
    <w:sectPr w:rsidR="00DD5B8A" w:rsidRPr="00D021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1B5" w:rsidRDefault="00D021B5" w:rsidP="00564E3C">
      <w:pPr>
        <w:spacing w:after="0" w:line="240" w:lineRule="auto"/>
      </w:pPr>
      <w:r>
        <w:separator/>
      </w:r>
    </w:p>
  </w:endnote>
  <w:endnote w:type="continuationSeparator" w:id="0">
    <w:p w:rsidR="00D021B5" w:rsidRDefault="00D021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21B5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1B5" w:rsidRDefault="00D021B5" w:rsidP="00564E3C">
      <w:pPr>
        <w:spacing w:after="0" w:line="240" w:lineRule="auto"/>
      </w:pPr>
      <w:r>
        <w:separator/>
      </w:r>
    </w:p>
  </w:footnote>
  <w:footnote w:type="continuationSeparator" w:id="0">
    <w:p w:rsidR="00D021B5" w:rsidRDefault="00D021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B5"/>
    <w:rsid w:val="00372DC6"/>
    <w:rsid w:val="00564E3C"/>
    <w:rsid w:val="0064591D"/>
    <w:rsid w:val="00D021B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A5BFA"/>
  <w15:chartTrackingRefBased/>
  <w15:docId w15:val="{199CACD7-3BE4-4C27-8435-BFA69A4D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021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2015-10-14T20:59:00Z</dcterms:created>
  <dcterms:modified xsi:type="dcterms:W3CDTF">2015-10-14T21:00:00Z</dcterms:modified>
</cp:coreProperties>
</file>