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930" w:rsidRDefault="00260930" w:rsidP="002609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GRENE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60930" w:rsidRDefault="00260930" w:rsidP="002609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Tonbridge, Kent. Butcher.</w:t>
      </w:r>
    </w:p>
    <w:p w:rsidR="00260930" w:rsidRDefault="00260930" w:rsidP="00260930">
      <w:pPr>
        <w:rPr>
          <w:rFonts w:ascii="Times New Roman" w:hAnsi="Times New Roman" w:cs="Times New Roman"/>
        </w:rPr>
      </w:pPr>
    </w:p>
    <w:p w:rsidR="00260930" w:rsidRDefault="00260930" w:rsidP="00260930">
      <w:pPr>
        <w:rPr>
          <w:rFonts w:ascii="Times New Roman" w:hAnsi="Times New Roman" w:cs="Times New Roman"/>
        </w:rPr>
      </w:pPr>
    </w:p>
    <w:p w:rsidR="00260930" w:rsidRDefault="00260930" w:rsidP="002609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Alice Clerk(q.v.) and John Clerk(q.v.), as the executors of the late John</w:t>
      </w:r>
    </w:p>
    <w:p w:rsidR="00260930" w:rsidRDefault="00260930" w:rsidP="002609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Clerk of Wrotham, Kent, Baron of the Exchequer(q.v.), brought a plaint</w:t>
      </w:r>
    </w:p>
    <w:p w:rsidR="00260930" w:rsidRDefault="00260930" w:rsidP="002609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debt against him.</w:t>
      </w:r>
    </w:p>
    <w:p w:rsidR="00260930" w:rsidRDefault="00260930" w:rsidP="002609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260930" w:rsidRDefault="00260930" w:rsidP="00260930">
      <w:pPr>
        <w:rPr>
          <w:rFonts w:ascii="Times New Roman" w:hAnsi="Times New Roman" w:cs="Times New Roman"/>
        </w:rPr>
      </w:pPr>
    </w:p>
    <w:p w:rsidR="00260930" w:rsidRDefault="00260930" w:rsidP="00260930">
      <w:pPr>
        <w:rPr>
          <w:rFonts w:ascii="Times New Roman" w:hAnsi="Times New Roman" w:cs="Times New Roman"/>
        </w:rPr>
      </w:pPr>
    </w:p>
    <w:p w:rsidR="00260930" w:rsidRDefault="00260930" w:rsidP="002609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June 2017</w:t>
      </w:r>
    </w:p>
    <w:p w:rsidR="006B2F86" w:rsidRPr="00E71FC3" w:rsidRDefault="0026093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930" w:rsidRDefault="00260930" w:rsidP="00E71FC3">
      <w:r>
        <w:separator/>
      </w:r>
    </w:p>
  </w:endnote>
  <w:endnote w:type="continuationSeparator" w:id="0">
    <w:p w:rsidR="00260930" w:rsidRDefault="0026093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930" w:rsidRDefault="00260930" w:rsidP="00E71FC3">
      <w:r>
        <w:separator/>
      </w:r>
    </w:p>
  </w:footnote>
  <w:footnote w:type="continuationSeparator" w:id="0">
    <w:p w:rsidR="00260930" w:rsidRDefault="0026093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30"/>
    <w:rsid w:val="001A7C09"/>
    <w:rsid w:val="0026093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8CD642-04C1-4085-B0AC-664D10FE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093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2017-06-23T20:00:00Z</dcterms:created>
  <dcterms:modified xsi:type="dcterms:W3CDTF">2017-06-23T20:00:00Z</dcterms:modified>
</cp:coreProperties>
</file>