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EB1" w:rsidRDefault="00F33EB1" w:rsidP="00F33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33EB1" w:rsidRDefault="00F33EB1" w:rsidP="00F33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Stowemarket</w:t>
      </w:r>
      <w:proofErr w:type="spellEnd"/>
      <w:r>
        <w:rPr>
          <w:rFonts w:ascii="Times New Roman" w:hAnsi="Times New Roman" w:cs="Times New Roman"/>
        </w:rPr>
        <w:t>, Suffolk. Butcher.</w:t>
      </w:r>
    </w:p>
    <w:p w:rsidR="00F33EB1" w:rsidRDefault="00F33EB1" w:rsidP="00F33EB1">
      <w:pPr>
        <w:rPr>
          <w:rFonts w:ascii="Times New Roman" w:hAnsi="Times New Roman" w:cs="Times New Roman"/>
        </w:rPr>
      </w:pPr>
    </w:p>
    <w:p w:rsidR="00F33EB1" w:rsidRDefault="00F33EB1" w:rsidP="00F33EB1">
      <w:pPr>
        <w:rPr>
          <w:rFonts w:ascii="Times New Roman" w:hAnsi="Times New Roman" w:cs="Times New Roman"/>
        </w:rPr>
      </w:pPr>
    </w:p>
    <w:p w:rsidR="00F33EB1" w:rsidRPr="007B78D0" w:rsidRDefault="00F33EB1" w:rsidP="00F33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20 others.</w:t>
      </w:r>
    </w:p>
    <w:p w:rsidR="00F33EB1" w:rsidRDefault="00F33EB1" w:rsidP="00F33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F33EB1" w:rsidRDefault="00F33EB1" w:rsidP="00F33EB1">
      <w:pPr>
        <w:rPr>
          <w:rFonts w:ascii="Times New Roman" w:hAnsi="Times New Roman" w:cs="Times New Roman"/>
        </w:rPr>
      </w:pPr>
    </w:p>
    <w:p w:rsidR="00F33EB1" w:rsidRDefault="00F33EB1" w:rsidP="00F33EB1">
      <w:pPr>
        <w:rPr>
          <w:rFonts w:ascii="Times New Roman" w:hAnsi="Times New Roman" w:cs="Times New Roman"/>
        </w:rPr>
      </w:pPr>
    </w:p>
    <w:p w:rsidR="00F33EB1" w:rsidRDefault="00F33EB1" w:rsidP="00F33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F33E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EB1" w:rsidRDefault="00F33EB1" w:rsidP="00E71FC3">
      <w:r>
        <w:separator/>
      </w:r>
    </w:p>
  </w:endnote>
  <w:endnote w:type="continuationSeparator" w:id="0">
    <w:p w:rsidR="00F33EB1" w:rsidRDefault="00F33EB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EB1" w:rsidRDefault="00F33EB1" w:rsidP="00E71FC3">
      <w:r>
        <w:separator/>
      </w:r>
    </w:p>
  </w:footnote>
  <w:footnote w:type="continuationSeparator" w:id="0">
    <w:p w:rsidR="00F33EB1" w:rsidRDefault="00F33EB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B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667109-FF55-4498-8D79-298F1B8A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33EB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2017-05-15T21:26:00Z</dcterms:created>
  <dcterms:modified xsi:type="dcterms:W3CDTF">2017-05-15T21:27:00Z</dcterms:modified>
</cp:coreProperties>
</file>