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09F9B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Robert GRENE</w:t>
      </w:r>
      <w:r>
        <w:rPr>
          <w:rStyle w:val="s1"/>
        </w:rPr>
        <w:t xml:space="preserve">      (fl.1505)</w:t>
      </w:r>
    </w:p>
    <w:p w14:paraId="1127C2EC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South </w:t>
      </w:r>
      <w:proofErr w:type="spellStart"/>
      <w:r>
        <w:rPr>
          <w:rStyle w:val="s1"/>
        </w:rPr>
        <w:t>Elmham</w:t>
      </w:r>
      <w:proofErr w:type="spellEnd"/>
      <w:r>
        <w:rPr>
          <w:rStyle w:val="s1"/>
        </w:rPr>
        <w:t>, Suffolk.</w:t>
      </w:r>
    </w:p>
    <w:p w14:paraId="3D6D8165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</w:p>
    <w:p w14:paraId="2D09D93B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</w:p>
    <w:p w14:paraId="6DDF8898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33881918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Garnon46)</w:t>
      </w:r>
    </w:p>
    <w:p w14:paraId="07377A86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</w:p>
    <w:p w14:paraId="7664211F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</w:p>
    <w:p w14:paraId="7A57962C" w14:textId="77777777" w:rsidR="00576F2E" w:rsidRDefault="00576F2E" w:rsidP="00576F2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August 2019</w:t>
      </w:r>
    </w:p>
    <w:p w14:paraId="0FA89E65" w14:textId="77777777" w:rsidR="006B2F86" w:rsidRPr="00E71FC3" w:rsidRDefault="00576F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3414F" w14:textId="77777777" w:rsidR="00576F2E" w:rsidRDefault="00576F2E" w:rsidP="00E71FC3">
      <w:pPr>
        <w:spacing w:after="0" w:line="240" w:lineRule="auto"/>
      </w:pPr>
      <w:r>
        <w:separator/>
      </w:r>
    </w:p>
  </w:endnote>
  <w:endnote w:type="continuationSeparator" w:id="0">
    <w:p w14:paraId="6162366B" w14:textId="77777777" w:rsidR="00576F2E" w:rsidRDefault="00576F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DD0D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1411D" w14:textId="77777777" w:rsidR="00576F2E" w:rsidRDefault="00576F2E" w:rsidP="00E71FC3">
      <w:pPr>
        <w:spacing w:after="0" w:line="240" w:lineRule="auto"/>
      </w:pPr>
      <w:r>
        <w:separator/>
      </w:r>
    </w:p>
  </w:footnote>
  <w:footnote w:type="continuationSeparator" w:id="0">
    <w:p w14:paraId="7EC4D66A" w14:textId="77777777" w:rsidR="00576F2E" w:rsidRDefault="00576F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2E"/>
    <w:rsid w:val="001A7C09"/>
    <w:rsid w:val="00576F2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5047"/>
  <w15:chartTrackingRefBased/>
  <w15:docId w15:val="{B880E039-10D0-4C1A-AAE5-97727920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76F2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76F2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2019-12-21T20:28:00Z</dcterms:created>
  <dcterms:modified xsi:type="dcterms:W3CDTF">2019-12-21T20:28:00Z</dcterms:modified>
</cp:coreProperties>
</file>