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C8EA2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GRENE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4C28D2DD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</w:t>
      </w:r>
    </w:p>
    <w:p w14:paraId="552E4558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2731BC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ABE14C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trespass, </w:t>
      </w:r>
      <w:proofErr w:type="gramStart"/>
      <w:r>
        <w:rPr>
          <w:rFonts w:ascii="Times New Roman" w:hAnsi="Times New Roman" w:cs="Times New Roman"/>
          <w:sz w:val="24"/>
          <w:szCs w:val="24"/>
        </w:rPr>
        <w:t>assault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abduction against William</w:t>
      </w:r>
    </w:p>
    <w:p w14:paraId="31EEFEF2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Wedesbury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his wife, Katherine(q.v.), and</w:t>
      </w:r>
    </w:p>
    <w:p w14:paraId="38B757B1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Dunham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Scole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6CABE99B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0E0FC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A2DC404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C585B9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A7F3DA" w14:textId="77777777" w:rsidR="00495EC8" w:rsidRDefault="00495EC8" w:rsidP="00495E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May 2022</w:t>
      </w:r>
    </w:p>
    <w:p w14:paraId="70987C7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5B0E0" w14:textId="77777777" w:rsidR="00495EC8" w:rsidRDefault="00495EC8" w:rsidP="009139A6">
      <w:r>
        <w:separator/>
      </w:r>
    </w:p>
  </w:endnote>
  <w:endnote w:type="continuationSeparator" w:id="0">
    <w:p w14:paraId="1E929A00" w14:textId="77777777" w:rsidR="00495EC8" w:rsidRDefault="00495E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368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8D22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ADB3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AF629" w14:textId="77777777" w:rsidR="00495EC8" w:rsidRDefault="00495EC8" w:rsidP="009139A6">
      <w:r>
        <w:separator/>
      </w:r>
    </w:p>
  </w:footnote>
  <w:footnote w:type="continuationSeparator" w:id="0">
    <w:p w14:paraId="3DA08F37" w14:textId="77777777" w:rsidR="00495EC8" w:rsidRDefault="00495E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D4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33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165B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C8"/>
    <w:rsid w:val="000666E0"/>
    <w:rsid w:val="002510B7"/>
    <w:rsid w:val="00495EC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CE6C"/>
  <w15:chartTrackingRefBased/>
  <w15:docId w15:val="{7A10012F-D137-4455-A059-64B7A07A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5E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2022-05-17T09:00:00Z</dcterms:created>
  <dcterms:modified xsi:type="dcterms:W3CDTF">2022-05-17T09:00:00Z</dcterms:modified>
</cp:coreProperties>
</file>