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86B" w:rsidRDefault="00D8186B" w:rsidP="00D81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GRENE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8186B" w:rsidRDefault="00D8186B" w:rsidP="00D81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:rsidR="00D8186B" w:rsidRDefault="00D8186B" w:rsidP="00D8186B">
      <w:pPr>
        <w:rPr>
          <w:rFonts w:ascii="Times New Roman" w:hAnsi="Times New Roman" w:cs="Times New Roman"/>
        </w:rPr>
      </w:pPr>
    </w:p>
    <w:p w:rsidR="00D8186B" w:rsidRDefault="00D8186B" w:rsidP="00D8186B">
      <w:pPr>
        <w:rPr>
          <w:rFonts w:ascii="Times New Roman" w:hAnsi="Times New Roman" w:cs="Times New Roman"/>
        </w:rPr>
      </w:pPr>
    </w:p>
    <w:p w:rsidR="00D8186B" w:rsidRDefault="00D8186B" w:rsidP="00D81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Robert Malpas of Sheppey, Kent(q.v.),</w:t>
      </w:r>
    </w:p>
    <w:p w:rsidR="00D8186B" w:rsidRDefault="00D8186B" w:rsidP="00D81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Wellys</w:t>
      </w:r>
      <w:proofErr w:type="spellEnd"/>
      <w:r>
        <w:rPr>
          <w:rFonts w:ascii="Times New Roman" w:hAnsi="Times New Roman" w:cs="Times New Roman"/>
        </w:rPr>
        <w:t xml:space="preserve"> of Sandhurst(q.v.).</w:t>
      </w:r>
    </w:p>
    <w:p w:rsidR="00D8186B" w:rsidRDefault="00D8186B" w:rsidP="00D81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8186B" w:rsidRDefault="00D8186B" w:rsidP="00D8186B">
      <w:pPr>
        <w:rPr>
          <w:rFonts w:ascii="Times New Roman" w:hAnsi="Times New Roman" w:cs="Times New Roman"/>
        </w:rPr>
      </w:pPr>
    </w:p>
    <w:p w:rsidR="00D8186B" w:rsidRDefault="00D8186B" w:rsidP="00D8186B">
      <w:pPr>
        <w:rPr>
          <w:rFonts w:ascii="Times New Roman" w:hAnsi="Times New Roman" w:cs="Times New Roman"/>
        </w:rPr>
      </w:pPr>
    </w:p>
    <w:p w:rsidR="00D8186B" w:rsidRDefault="00D8186B" w:rsidP="00D81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2017</w:t>
      </w:r>
    </w:p>
    <w:p w:rsidR="006B2F86" w:rsidRPr="00E71FC3" w:rsidRDefault="00D818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86B" w:rsidRDefault="00D8186B" w:rsidP="00E71FC3">
      <w:r>
        <w:separator/>
      </w:r>
    </w:p>
  </w:endnote>
  <w:endnote w:type="continuationSeparator" w:id="0">
    <w:p w:rsidR="00D8186B" w:rsidRDefault="00D818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86B" w:rsidRDefault="00D8186B" w:rsidP="00E71FC3">
      <w:r>
        <w:separator/>
      </w:r>
    </w:p>
  </w:footnote>
  <w:footnote w:type="continuationSeparator" w:id="0">
    <w:p w:rsidR="00D8186B" w:rsidRDefault="00D818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6B"/>
    <w:rsid w:val="001A7C09"/>
    <w:rsid w:val="00577BD5"/>
    <w:rsid w:val="00656CBA"/>
    <w:rsid w:val="006A1F77"/>
    <w:rsid w:val="00733BE7"/>
    <w:rsid w:val="00AB52E8"/>
    <w:rsid w:val="00B16D3F"/>
    <w:rsid w:val="00BB41AC"/>
    <w:rsid w:val="00D818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43916-7C45-438D-9F3C-3426E1A1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18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2017-12-13T19:50:00Z</dcterms:created>
  <dcterms:modified xsi:type="dcterms:W3CDTF">2017-12-13T19:50:00Z</dcterms:modified>
</cp:coreProperties>
</file>