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2503B" w14:textId="77777777" w:rsidR="004A16E4" w:rsidRDefault="004A16E4" w:rsidP="004A16E4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6BCCDECB" w14:textId="77777777" w:rsidR="004A16E4" w:rsidRDefault="004A16E4" w:rsidP="004A16E4">
      <w:pPr>
        <w:rPr>
          <w:rFonts w:cs="Times New Roman"/>
          <w:szCs w:val="24"/>
        </w:rPr>
      </w:pPr>
      <w:r>
        <w:rPr>
          <w:rFonts w:cs="Times New Roman"/>
          <w:szCs w:val="24"/>
        </w:rPr>
        <w:t>of Leicester. Saddler.</w:t>
      </w:r>
    </w:p>
    <w:p w14:paraId="2D8BF926" w14:textId="77777777" w:rsidR="004A16E4" w:rsidRDefault="004A16E4" w:rsidP="004A16E4">
      <w:pPr>
        <w:rPr>
          <w:rFonts w:cs="Times New Roman"/>
          <w:szCs w:val="24"/>
        </w:rPr>
      </w:pPr>
    </w:p>
    <w:p w14:paraId="6DE1F3C1" w14:textId="77777777" w:rsidR="004A16E4" w:rsidRDefault="004A16E4" w:rsidP="004A16E4">
      <w:pPr>
        <w:rPr>
          <w:rFonts w:cs="Times New Roman"/>
          <w:szCs w:val="24"/>
        </w:rPr>
      </w:pPr>
    </w:p>
    <w:p w14:paraId="105121DC" w14:textId="77777777" w:rsidR="004A16E4" w:rsidRDefault="004A16E4" w:rsidP="004A16E4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entered the Merchant Gild.</w:t>
      </w:r>
    </w:p>
    <w:p w14:paraId="138CBA62" w14:textId="77777777" w:rsidR="004A16E4" w:rsidRDefault="004A16E4" w:rsidP="004A1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8D703B1" w14:textId="77777777" w:rsidR="004A16E4" w:rsidRDefault="004A16E4" w:rsidP="004A16E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0BB558B9" w14:textId="77777777" w:rsidR="004A16E4" w:rsidRDefault="004A16E4" w:rsidP="004A16E4">
      <w:pPr>
        <w:pStyle w:val="NoSpacing"/>
        <w:rPr>
          <w:rFonts w:cs="Times New Roman"/>
          <w:szCs w:val="24"/>
        </w:rPr>
      </w:pPr>
    </w:p>
    <w:p w14:paraId="47196642" w14:textId="77777777" w:rsidR="004A16E4" w:rsidRDefault="004A16E4" w:rsidP="004A16E4">
      <w:pPr>
        <w:pStyle w:val="NoSpacing"/>
        <w:rPr>
          <w:rFonts w:cs="Times New Roman"/>
          <w:szCs w:val="24"/>
        </w:rPr>
      </w:pPr>
    </w:p>
    <w:p w14:paraId="3474BC88" w14:textId="77777777" w:rsidR="004A16E4" w:rsidRDefault="004A16E4" w:rsidP="004A16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71C68D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55C99" w14:textId="77777777" w:rsidR="004A16E4" w:rsidRDefault="004A16E4" w:rsidP="009139A6">
      <w:r>
        <w:separator/>
      </w:r>
    </w:p>
  </w:endnote>
  <w:endnote w:type="continuationSeparator" w:id="0">
    <w:p w14:paraId="243DBDE1" w14:textId="77777777" w:rsidR="004A16E4" w:rsidRDefault="004A16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1FB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E21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A7C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DBCE7" w14:textId="77777777" w:rsidR="004A16E4" w:rsidRDefault="004A16E4" w:rsidP="009139A6">
      <w:r>
        <w:separator/>
      </w:r>
    </w:p>
  </w:footnote>
  <w:footnote w:type="continuationSeparator" w:id="0">
    <w:p w14:paraId="06D3F823" w14:textId="77777777" w:rsidR="004A16E4" w:rsidRDefault="004A16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66E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2B0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4BF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E4"/>
    <w:rsid w:val="000666E0"/>
    <w:rsid w:val="002510B7"/>
    <w:rsid w:val="00270799"/>
    <w:rsid w:val="0035310B"/>
    <w:rsid w:val="004A16E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2E01D"/>
  <w15:chartTrackingRefBased/>
  <w15:docId w15:val="{3751B6DE-BDCE-4D43-B96F-1D5F1EF4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6E4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2024-06-09T19:39:00Z</dcterms:created>
  <dcterms:modified xsi:type="dcterms:W3CDTF">2024-06-09T19:40:00Z</dcterms:modified>
</cp:coreProperties>
</file>