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95182" w14:textId="77777777" w:rsidR="00E631E1" w:rsidRDefault="00E631E1" w:rsidP="00E631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GRENE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FC8C750" w14:textId="77777777" w:rsidR="00E631E1" w:rsidRDefault="00E631E1" w:rsidP="00E631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Kelby, Lincolnshire. Husbandman.</w:t>
      </w:r>
    </w:p>
    <w:p w14:paraId="14930ECC" w14:textId="77777777" w:rsidR="00E631E1" w:rsidRDefault="00E631E1" w:rsidP="00E631E1">
      <w:pPr>
        <w:pStyle w:val="NoSpacing"/>
        <w:rPr>
          <w:rFonts w:cs="Times New Roman"/>
          <w:szCs w:val="24"/>
        </w:rPr>
      </w:pPr>
    </w:p>
    <w:p w14:paraId="68AB6D91" w14:textId="77777777" w:rsidR="00E631E1" w:rsidRDefault="00E631E1" w:rsidP="00E631E1">
      <w:pPr>
        <w:pStyle w:val="NoSpacing"/>
        <w:rPr>
          <w:rFonts w:cs="Times New Roman"/>
          <w:szCs w:val="24"/>
        </w:rPr>
      </w:pPr>
    </w:p>
    <w:p w14:paraId="13973C21" w14:textId="77777777" w:rsidR="00E631E1" w:rsidRDefault="00E631E1" w:rsidP="00E631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Nicholas Pratte(q.v.) brought a plaint of trespass and taking against him and </w:t>
      </w:r>
    </w:p>
    <w:p w14:paraId="2BEA7968" w14:textId="77777777" w:rsidR="00E631E1" w:rsidRDefault="00E631E1" w:rsidP="00E631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three others, all from Kelby.</w:t>
      </w:r>
    </w:p>
    <w:p w14:paraId="5D406631" w14:textId="77777777" w:rsidR="00E631E1" w:rsidRDefault="00E631E1" w:rsidP="00E631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A9D56B9" w14:textId="77777777" w:rsidR="00E631E1" w:rsidRDefault="00E631E1" w:rsidP="00E631E1">
      <w:pPr>
        <w:pStyle w:val="NoSpacing"/>
        <w:rPr>
          <w:rFonts w:cs="Times New Roman"/>
          <w:szCs w:val="24"/>
        </w:rPr>
      </w:pPr>
    </w:p>
    <w:p w14:paraId="5114A06B" w14:textId="77777777" w:rsidR="00E631E1" w:rsidRDefault="00E631E1" w:rsidP="00E631E1">
      <w:pPr>
        <w:pStyle w:val="NoSpacing"/>
        <w:rPr>
          <w:rFonts w:cs="Times New Roman"/>
          <w:szCs w:val="24"/>
        </w:rPr>
      </w:pPr>
    </w:p>
    <w:p w14:paraId="1F5AFEF7" w14:textId="77777777" w:rsidR="00E631E1" w:rsidRDefault="00E631E1" w:rsidP="00E631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March 2023</w:t>
      </w:r>
    </w:p>
    <w:p w14:paraId="278CDF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B8AE4" w14:textId="77777777" w:rsidR="00E631E1" w:rsidRDefault="00E631E1" w:rsidP="009139A6">
      <w:r>
        <w:separator/>
      </w:r>
    </w:p>
  </w:endnote>
  <w:endnote w:type="continuationSeparator" w:id="0">
    <w:p w14:paraId="4EE2907E" w14:textId="77777777" w:rsidR="00E631E1" w:rsidRDefault="00E631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9E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955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705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2AE43" w14:textId="77777777" w:rsidR="00E631E1" w:rsidRDefault="00E631E1" w:rsidP="009139A6">
      <w:r>
        <w:separator/>
      </w:r>
    </w:p>
  </w:footnote>
  <w:footnote w:type="continuationSeparator" w:id="0">
    <w:p w14:paraId="224F9647" w14:textId="77777777" w:rsidR="00E631E1" w:rsidRDefault="00E631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D16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83F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35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E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31E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46D14"/>
  <w15:chartTrackingRefBased/>
  <w15:docId w15:val="{CC84A11E-D2D9-4E18-861C-D823C58C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631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2023-04-23T15:11:00Z</dcterms:created>
  <dcterms:modified xsi:type="dcterms:W3CDTF">2023-04-23T15:12:00Z</dcterms:modified>
</cp:coreProperties>
</file>