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94EDF" w14:textId="77777777" w:rsidR="00FB05AC" w:rsidRDefault="00FB05AC" w:rsidP="00FB05AC">
      <w:pPr>
        <w:pStyle w:val="NoSpacing"/>
      </w:pPr>
      <w:r>
        <w:rPr>
          <w:u w:val="single"/>
        </w:rPr>
        <w:t>Robert GRENE</w:t>
      </w:r>
      <w:r>
        <w:t xml:space="preserve">     </w:t>
      </w:r>
      <w:proofErr w:type="gramStart"/>
      <w:r>
        <w:t xml:space="preserve">   (</w:t>
      </w:r>
      <w:proofErr w:type="gramEnd"/>
      <w:r>
        <w:t>fl.1476)</w:t>
      </w:r>
    </w:p>
    <w:p w14:paraId="53C38785" w14:textId="22E1B783" w:rsidR="00FB05AC" w:rsidRDefault="00FB05AC" w:rsidP="00FB05AC">
      <w:pPr>
        <w:pStyle w:val="NoSpacing"/>
      </w:pPr>
      <w:r>
        <w:t>of Croxton Abbey, Leicestershire.</w:t>
      </w:r>
    </w:p>
    <w:p w14:paraId="0F32D03D" w14:textId="77777777" w:rsidR="00FB05AC" w:rsidRDefault="00FB05AC" w:rsidP="00FB05AC">
      <w:pPr>
        <w:pStyle w:val="NoSpacing"/>
      </w:pPr>
    </w:p>
    <w:p w14:paraId="2B6B5C40" w14:textId="77777777" w:rsidR="00FB05AC" w:rsidRDefault="00FB05AC" w:rsidP="00FB05AC">
      <w:pPr>
        <w:pStyle w:val="NoSpacing"/>
      </w:pPr>
    </w:p>
    <w:p w14:paraId="50BEBD8B" w14:textId="77777777" w:rsidR="00FB05AC" w:rsidRDefault="00FB05AC" w:rsidP="00FB05AC">
      <w:pPr>
        <w:pStyle w:val="NoSpacing"/>
      </w:pPr>
      <w:r>
        <w:t>13 Apr.1476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the altar of the Blessed Virgin Mary in York</w:t>
      </w:r>
    </w:p>
    <w:p w14:paraId="407A6379" w14:textId="77777777" w:rsidR="00FB05AC" w:rsidRDefault="00FB05AC" w:rsidP="00FB05AC">
      <w:pPr>
        <w:pStyle w:val="NoSpacing"/>
      </w:pPr>
      <w:r>
        <w:tab/>
      </w:r>
      <w:r>
        <w:tab/>
        <w:t>Minster by William Egremont, Bishop of Dromore(q.v.).</w:t>
      </w:r>
    </w:p>
    <w:p w14:paraId="3246FAF7" w14:textId="7402E915" w:rsidR="00FB05AC" w:rsidRDefault="00FB05AC" w:rsidP="00FB05AC">
      <w:pPr>
        <w:pStyle w:val="NoSpacing"/>
      </w:pPr>
      <w:r>
        <w:tab/>
      </w:r>
      <w:r>
        <w:tab/>
        <w:t>(“York Clergy Ordinations 1475-1500” ed. David M. Smith p.15)</w:t>
      </w:r>
    </w:p>
    <w:p w14:paraId="6982975D" w14:textId="77777777" w:rsidR="00E81A2C" w:rsidRDefault="00E81A2C" w:rsidP="00E81A2C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51F5C06C" w14:textId="77777777" w:rsidR="00E81A2C" w:rsidRDefault="00E81A2C" w:rsidP="00E81A2C">
      <w:pPr>
        <w:pStyle w:val="NoSpacing"/>
      </w:pPr>
      <w:r>
        <w:tab/>
      </w:r>
      <w:r>
        <w:tab/>
        <w:t>York by William Egremont, Bishop of Dromore(q.v.).</w:t>
      </w:r>
    </w:p>
    <w:p w14:paraId="5BE3CFD1" w14:textId="77777777" w:rsidR="00E81A2C" w:rsidRDefault="00E81A2C" w:rsidP="00E81A2C">
      <w:pPr>
        <w:pStyle w:val="NoSpacing"/>
      </w:pPr>
      <w:r>
        <w:tab/>
      </w:r>
      <w:r>
        <w:tab/>
        <w:t>(“York Clergy Ordinations 1475-1500” ed. David M. Smith p.19)</w:t>
      </w:r>
    </w:p>
    <w:p w14:paraId="2EB4CF54" w14:textId="77777777" w:rsidR="00E81A2C" w:rsidRDefault="00E81A2C" w:rsidP="00FB05AC">
      <w:pPr>
        <w:pStyle w:val="NoSpacing"/>
      </w:pPr>
    </w:p>
    <w:p w14:paraId="68169FAF" w14:textId="77777777" w:rsidR="00FB05AC" w:rsidRDefault="00FB05AC" w:rsidP="00FB05AC">
      <w:pPr>
        <w:pStyle w:val="NoSpacing"/>
      </w:pPr>
    </w:p>
    <w:p w14:paraId="46F8E121" w14:textId="77777777" w:rsidR="00FB05AC" w:rsidRDefault="00FB05AC" w:rsidP="00FB05AC">
      <w:pPr>
        <w:pStyle w:val="NoSpacing"/>
      </w:pPr>
    </w:p>
    <w:p w14:paraId="54E17FAF" w14:textId="5E343338" w:rsidR="00FB05AC" w:rsidRDefault="00FB05AC" w:rsidP="00FB05AC">
      <w:pPr>
        <w:pStyle w:val="NoSpacing"/>
      </w:pPr>
      <w:r>
        <w:t>31 May 2019</w:t>
      </w:r>
    </w:p>
    <w:p w14:paraId="139DD36C" w14:textId="79C40679" w:rsidR="00E81A2C" w:rsidRDefault="00E81A2C" w:rsidP="00FB05AC">
      <w:pPr>
        <w:pStyle w:val="NoSpacing"/>
      </w:pPr>
      <w:r>
        <w:t xml:space="preserve">  2 April 2020</w:t>
      </w:r>
      <w:bookmarkStart w:id="0" w:name="_GoBack"/>
      <w:bookmarkEnd w:id="0"/>
    </w:p>
    <w:p w14:paraId="3A4DC288" w14:textId="76B8BCA0" w:rsidR="006B2F86" w:rsidRPr="00FB05AC" w:rsidRDefault="00E81A2C" w:rsidP="00E71FC3">
      <w:pPr>
        <w:pStyle w:val="NoSpacing"/>
      </w:pPr>
    </w:p>
    <w:sectPr w:rsidR="006B2F86" w:rsidRPr="00FB05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3521F" w14:textId="77777777" w:rsidR="00FB05AC" w:rsidRDefault="00FB05AC" w:rsidP="00E71FC3">
      <w:pPr>
        <w:spacing w:after="0" w:line="240" w:lineRule="auto"/>
      </w:pPr>
      <w:r>
        <w:separator/>
      </w:r>
    </w:p>
  </w:endnote>
  <w:endnote w:type="continuationSeparator" w:id="0">
    <w:p w14:paraId="0A7C4B95" w14:textId="77777777" w:rsidR="00FB05AC" w:rsidRDefault="00FB05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BFE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CA5CF" w14:textId="77777777" w:rsidR="00FB05AC" w:rsidRDefault="00FB05AC" w:rsidP="00E71FC3">
      <w:pPr>
        <w:spacing w:after="0" w:line="240" w:lineRule="auto"/>
      </w:pPr>
      <w:r>
        <w:separator/>
      </w:r>
    </w:p>
  </w:footnote>
  <w:footnote w:type="continuationSeparator" w:id="0">
    <w:p w14:paraId="271628DD" w14:textId="77777777" w:rsidR="00FB05AC" w:rsidRDefault="00FB05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A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1A2C"/>
    <w:rsid w:val="00EF4813"/>
    <w:rsid w:val="00FB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64BE8"/>
  <w15:chartTrackingRefBased/>
  <w15:docId w15:val="{D97C6A55-EBD9-4106-9053-9FF7F12C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2019-05-31T16:03:00Z</dcterms:created>
  <dcterms:modified xsi:type="dcterms:W3CDTF">2020-04-02T10:17:00Z</dcterms:modified>
</cp:coreProperties>
</file>