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860C2" w14:textId="77777777" w:rsidR="00A1057F" w:rsidRDefault="00A1057F" w:rsidP="00A1057F">
      <w:pPr>
        <w:pStyle w:val="NoSpacing"/>
      </w:pPr>
      <w:r>
        <w:rPr>
          <w:u w:val="single"/>
        </w:rPr>
        <w:t>Robert GRENE</w:t>
      </w:r>
      <w:r>
        <w:t xml:space="preserve">       </w:t>
      </w:r>
      <w:r>
        <w:t>(fl.1477)</w:t>
      </w:r>
    </w:p>
    <w:p w14:paraId="7404D35B" w14:textId="77777777" w:rsidR="00A1057F" w:rsidRDefault="00A1057F" w:rsidP="00A1057F">
      <w:pPr>
        <w:pStyle w:val="NoSpacing"/>
      </w:pPr>
      <w:r>
        <w:t>of Cockersand Abbey, Lancashire.</w:t>
      </w:r>
    </w:p>
    <w:p w14:paraId="782D44F0" w14:textId="77777777" w:rsidR="00A1057F" w:rsidRDefault="00A1057F" w:rsidP="00A1057F">
      <w:pPr>
        <w:pStyle w:val="NoSpacing"/>
      </w:pPr>
    </w:p>
    <w:p w14:paraId="7BBAA731" w14:textId="77777777" w:rsidR="00A1057F" w:rsidRDefault="00A1057F" w:rsidP="00A1057F">
      <w:pPr>
        <w:pStyle w:val="NoSpacing"/>
      </w:pPr>
    </w:p>
    <w:p w14:paraId="42ACF451" w14:textId="77777777" w:rsidR="00A1057F" w:rsidRDefault="00A1057F" w:rsidP="00A1057F">
      <w:pPr>
        <w:pStyle w:val="NoSpacing"/>
      </w:pPr>
      <w:r>
        <w:t xml:space="preserve">  5 Apr.1477</w:t>
      </w:r>
      <w:r>
        <w:tab/>
        <w:t>He was ordained subdeacon at the altar of the Blessed Virgin Mary in York</w:t>
      </w:r>
    </w:p>
    <w:p w14:paraId="0025A876" w14:textId="77777777" w:rsidR="00A1057F" w:rsidRDefault="00A1057F" w:rsidP="00A1057F">
      <w:pPr>
        <w:pStyle w:val="NoSpacing"/>
      </w:pPr>
      <w:r>
        <w:tab/>
      </w:r>
      <w:r>
        <w:tab/>
        <w:t>Minster, by William Egremont, Bishop of Dromore(q.v.).</w:t>
      </w:r>
    </w:p>
    <w:p w14:paraId="3FBC72F6" w14:textId="77777777" w:rsidR="00A1057F" w:rsidRDefault="00A1057F" w:rsidP="00A1057F">
      <w:pPr>
        <w:pStyle w:val="NoSpacing"/>
      </w:pPr>
      <w:r>
        <w:tab/>
      </w:r>
      <w:r>
        <w:tab/>
        <w:t>(“York Clergy Ordinations 1475-1500” ed. David M. Smith p.26)</w:t>
      </w:r>
    </w:p>
    <w:p w14:paraId="3B9314C5" w14:textId="77777777" w:rsidR="00A1057F" w:rsidRDefault="00A1057F" w:rsidP="00A1057F">
      <w:pPr>
        <w:pStyle w:val="NoSpacing"/>
      </w:pPr>
    </w:p>
    <w:p w14:paraId="1490A3C8" w14:textId="77777777" w:rsidR="00A1057F" w:rsidRDefault="00A1057F" w:rsidP="00A1057F">
      <w:pPr>
        <w:pStyle w:val="NoSpacing"/>
      </w:pPr>
    </w:p>
    <w:p w14:paraId="0BE7FDCF" w14:textId="77777777" w:rsidR="00A1057F" w:rsidRDefault="00A1057F" w:rsidP="00A1057F">
      <w:pPr>
        <w:pStyle w:val="NoSpacing"/>
      </w:pPr>
      <w:r>
        <w:t>19 October 2019</w:t>
      </w:r>
    </w:p>
    <w:p w14:paraId="070676A5" w14:textId="530E0B67" w:rsidR="006B2F86" w:rsidRPr="00A1057F" w:rsidRDefault="00A1057F" w:rsidP="00E71FC3">
      <w:pPr>
        <w:pStyle w:val="NoSpacing"/>
      </w:pPr>
      <w:bookmarkStart w:id="0" w:name="_GoBack"/>
      <w:bookmarkEnd w:id="0"/>
    </w:p>
    <w:sectPr w:rsidR="006B2F86" w:rsidRPr="00A105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6C770F" w14:textId="77777777" w:rsidR="00A1057F" w:rsidRDefault="00A1057F" w:rsidP="00E71FC3">
      <w:pPr>
        <w:spacing w:after="0" w:line="240" w:lineRule="auto"/>
      </w:pPr>
      <w:r>
        <w:separator/>
      </w:r>
    </w:p>
  </w:endnote>
  <w:endnote w:type="continuationSeparator" w:id="0">
    <w:p w14:paraId="78B35F0C" w14:textId="77777777" w:rsidR="00A1057F" w:rsidRDefault="00A105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5E43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8E1B44" w14:textId="77777777" w:rsidR="00A1057F" w:rsidRDefault="00A1057F" w:rsidP="00E71FC3">
      <w:pPr>
        <w:spacing w:after="0" w:line="240" w:lineRule="auto"/>
      </w:pPr>
      <w:r>
        <w:separator/>
      </w:r>
    </w:p>
  </w:footnote>
  <w:footnote w:type="continuationSeparator" w:id="0">
    <w:p w14:paraId="4F21A5C1" w14:textId="77777777" w:rsidR="00A1057F" w:rsidRDefault="00A105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57F"/>
    <w:rsid w:val="001A7C09"/>
    <w:rsid w:val="00577BD5"/>
    <w:rsid w:val="00656CBA"/>
    <w:rsid w:val="006A1F77"/>
    <w:rsid w:val="00733BE7"/>
    <w:rsid w:val="00A1057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A0436"/>
  <w15:chartTrackingRefBased/>
  <w15:docId w15:val="{5B9888A1-4A83-459B-B8C4-03D69043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2019-10-19T18:35:00Z</dcterms:created>
  <dcterms:modified xsi:type="dcterms:W3CDTF">2019-10-19T18:36:00Z</dcterms:modified>
</cp:coreProperties>
</file>