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BE08D" w14:textId="77777777" w:rsidR="00557151" w:rsidRDefault="00557151" w:rsidP="00557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41223E9" w14:textId="77777777" w:rsidR="00557151" w:rsidRDefault="00557151" w:rsidP="00557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Chertsey, Surrey. Yeoman.</w:t>
      </w:r>
    </w:p>
    <w:p w14:paraId="76F8A5AB" w14:textId="77777777" w:rsidR="00557151" w:rsidRDefault="00557151" w:rsidP="00557151">
      <w:pPr>
        <w:rPr>
          <w:rFonts w:ascii="Times New Roman" w:hAnsi="Times New Roman" w:cs="Times New Roman"/>
        </w:rPr>
      </w:pPr>
    </w:p>
    <w:p w14:paraId="3BF87873" w14:textId="77777777" w:rsidR="00557151" w:rsidRDefault="00557151" w:rsidP="00557151">
      <w:pPr>
        <w:rPr>
          <w:rFonts w:ascii="Times New Roman" w:hAnsi="Times New Roman" w:cs="Times New Roman"/>
        </w:rPr>
      </w:pPr>
    </w:p>
    <w:p w14:paraId="463199D6" w14:textId="77777777" w:rsidR="00557151" w:rsidRDefault="00557151" w:rsidP="00557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Snoryng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Creket</w:t>
      </w:r>
      <w:proofErr w:type="spellEnd"/>
      <w:r>
        <w:rPr>
          <w:rFonts w:ascii="Times New Roman" w:hAnsi="Times New Roman" w:cs="Times New Roman"/>
        </w:rPr>
        <w:t>(q.v.) and William Unknown(q.v.) brought</w:t>
      </w:r>
    </w:p>
    <w:p w14:paraId="77E77A36" w14:textId="77777777" w:rsidR="00557151" w:rsidRDefault="00557151" w:rsidP="00557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forcible entry against him.</w:t>
      </w:r>
    </w:p>
    <w:p w14:paraId="064850CC" w14:textId="77777777" w:rsidR="00557151" w:rsidRDefault="00557151" w:rsidP="00557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505A3C" w14:textId="77777777" w:rsidR="00557151" w:rsidRDefault="00557151" w:rsidP="00557151">
      <w:pPr>
        <w:rPr>
          <w:rFonts w:ascii="Times New Roman" w:hAnsi="Times New Roman" w:cs="Times New Roman"/>
        </w:rPr>
      </w:pPr>
    </w:p>
    <w:p w14:paraId="68A26525" w14:textId="77777777" w:rsidR="00557151" w:rsidRDefault="00557151" w:rsidP="00557151">
      <w:pPr>
        <w:rPr>
          <w:rFonts w:ascii="Times New Roman" w:hAnsi="Times New Roman" w:cs="Times New Roman"/>
        </w:rPr>
      </w:pPr>
    </w:p>
    <w:p w14:paraId="390F22DE" w14:textId="77777777" w:rsidR="00557151" w:rsidRDefault="00557151" w:rsidP="005571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January 2019</w:t>
      </w:r>
    </w:p>
    <w:p w14:paraId="14B9841B" w14:textId="77777777" w:rsidR="006B2F86" w:rsidRPr="00E71FC3" w:rsidRDefault="005571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B19C1" w14:textId="77777777" w:rsidR="00557151" w:rsidRDefault="00557151" w:rsidP="00E71FC3">
      <w:r>
        <w:separator/>
      </w:r>
    </w:p>
  </w:endnote>
  <w:endnote w:type="continuationSeparator" w:id="0">
    <w:p w14:paraId="09A8B895" w14:textId="77777777" w:rsidR="00557151" w:rsidRDefault="005571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BAB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347C8" w14:textId="77777777" w:rsidR="00557151" w:rsidRDefault="00557151" w:rsidP="00E71FC3">
      <w:r>
        <w:separator/>
      </w:r>
    </w:p>
  </w:footnote>
  <w:footnote w:type="continuationSeparator" w:id="0">
    <w:p w14:paraId="1B336CB2" w14:textId="77777777" w:rsidR="00557151" w:rsidRDefault="005571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51"/>
    <w:rsid w:val="001A7C09"/>
    <w:rsid w:val="005571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67DD"/>
  <w15:chartTrackingRefBased/>
  <w15:docId w15:val="{602C2ABB-77AD-498B-92B9-71588216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1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71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2019-01-18T21:20:00Z</dcterms:created>
  <dcterms:modified xsi:type="dcterms:W3CDTF">2019-01-18T21:20:00Z</dcterms:modified>
</cp:coreProperties>
</file>