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B6F84" w14:textId="421FDE94" w:rsidR="00BA00AB" w:rsidRDefault="00C645B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GRENE</w:t>
      </w:r>
      <w:r>
        <w:rPr>
          <w:rFonts w:cs="Times New Roman"/>
          <w:szCs w:val="24"/>
        </w:rPr>
        <w:t xml:space="preserve">         (d.ca.1495)</w:t>
      </w:r>
    </w:p>
    <w:p w14:paraId="3E0F4244" w14:textId="563542B7" w:rsidR="00C645BE" w:rsidRDefault="00C645B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</w:t>
      </w:r>
    </w:p>
    <w:p w14:paraId="353B9DD9" w14:textId="77777777" w:rsidR="00C645BE" w:rsidRDefault="00C645BE" w:rsidP="009139A6">
      <w:pPr>
        <w:pStyle w:val="NoSpacing"/>
        <w:rPr>
          <w:rFonts w:cs="Times New Roman"/>
          <w:szCs w:val="24"/>
        </w:rPr>
      </w:pPr>
    </w:p>
    <w:p w14:paraId="24C94BA3" w14:textId="77777777" w:rsidR="00C645BE" w:rsidRDefault="00C645BE" w:rsidP="009139A6">
      <w:pPr>
        <w:pStyle w:val="NoSpacing"/>
        <w:rPr>
          <w:rFonts w:cs="Times New Roman"/>
          <w:szCs w:val="24"/>
        </w:rPr>
      </w:pPr>
    </w:p>
    <w:p w14:paraId="7152927E" w14:textId="1F333D73" w:rsidR="00C645BE" w:rsidRDefault="00C645B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1495</w:t>
      </w:r>
      <w:r>
        <w:rPr>
          <w:rFonts w:cs="Times New Roman"/>
          <w:szCs w:val="24"/>
        </w:rPr>
        <w:tab/>
        <w:t>Probate of his Will.</w:t>
      </w:r>
    </w:p>
    <w:p w14:paraId="3DED9930" w14:textId="4ADCBC0D" w:rsidR="00C645BE" w:rsidRDefault="00C645B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D62298">
        <w:rPr>
          <w:rFonts w:cs="Times New Roman"/>
          <w:szCs w:val="24"/>
        </w:rPr>
        <w:t>(U</w:t>
      </w:r>
      <w:r w:rsidR="003B3617">
        <w:rPr>
          <w:rFonts w:cs="Times New Roman"/>
          <w:szCs w:val="24"/>
        </w:rPr>
        <w:t>K</w:t>
      </w:r>
      <w:r w:rsidR="00D62298">
        <w:rPr>
          <w:rFonts w:cs="Times New Roman"/>
          <w:szCs w:val="24"/>
        </w:rPr>
        <w:t>, Extracted Probate Records, 1269-1975)</w:t>
      </w:r>
    </w:p>
    <w:p w14:paraId="2AD433EF" w14:textId="77777777" w:rsidR="00D62298" w:rsidRDefault="00D62298" w:rsidP="009139A6">
      <w:pPr>
        <w:pStyle w:val="NoSpacing"/>
        <w:rPr>
          <w:rFonts w:cs="Times New Roman"/>
          <w:szCs w:val="24"/>
        </w:rPr>
      </w:pPr>
    </w:p>
    <w:p w14:paraId="099897DC" w14:textId="77777777" w:rsidR="00D62298" w:rsidRDefault="00D62298" w:rsidP="009139A6">
      <w:pPr>
        <w:pStyle w:val="NoSpacing"/>
        <w:rPr>
          <w:rFonts w:cs="Times New Roman"/>
          <w:szCs w:val="24"/>
        </w:rPr>
      </w:pPr>
    </w:p>
    <w:p w14:paraId="1BE5E2A7" w14:textId="67E09409" w:rsidR="00D62298" w:rsidRPr="00C645BE" w:rsidRDefault="00D622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December 2023</w:t>
      </w:r>
    </w:p>
    <w:sectPr w:rsidR="00D62298" w:rsidRPr="00C645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514A7" w14:textId="77777777" w:rsidR="00C645BE" w:rsidRDefault="00C645BE" w:rsidP="009139A6">
      <w:r>
        <w:separator/>
      </w:r>
    </w:p>
  </w:endnote>
  <w:endnote w:type="continuationSeparator" w:id="0">
    <w:p w14:paraId="71DD5049" w14:textId="77777777" w:rsidR="00C645BE" w:rsidRDefault="00C645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A6A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2F2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820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5852B" w14:textId="77777777" w:rsidR="00C645BE" w:rsidRDefault="00C645BE" w:rsidP="009139A6">
      <w:r>
        <w:separator/>
      </w:r>
    </w:p>
  </w:footnote>
  <w:footnote w:type="continuationSeparator" w:id="0">
    <w:p w14:paraId="62A185AF" w14:textId="77777777" w:rsidR="00C645BE" w:rsidRDefault="00C645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E3A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AF3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EF7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E"/>
    <w:rsid w:val="000666E0"/>
    <w:rsid w:val="002510B7"/>
    <w:rsid w:val="003B3617"/>
    <w:rsid w:val="005C130B"/>
    <w:rsid w:val="00826F5C"/>
    <w:rsid w:val="009139A6"/>
    <w:rsid w:val="009448BB"/>
    <w:rsid w:val="00947624"/>
    <w:rsid w:val="00A3176C"/>
    <w:rsid w:val="00AE65F8"/>
    <w:rsid w:val="00BA00AB"/>
    <w:rsid w:val="00C645BE"/>
    <w:rsid w:val="00CB4ED9"/>
    <w:rsid w:val="00D6229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30919"/>
  <w15:chartTrackingRefBased/>
  <w15:docId w15:val="{797804C7-D61A-4FDB-9546-FDA12207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37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2023-12-07T19:37:00Z</dcterms:created>
  <dcterms:modified xsi:type="dcterms:W3CDTF">2023-12-07T20:14:00Z</dcterms:modified>
</cp:coreProperties>
</file>