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F60" w:rsidRDefault="009D2F60" w:rsidP="009D2F60">
      <w:pPr>
        <w:pStyle w:val="NoSpacing"/>
      </w:pPr>
      <w:r>
        <w:rPr>
          <w:u w:val="single"/>
        </w:rPr>
        <w:t>Robert GRENE</w:t>
      </w:r>
      <w:r>
        <w:t xml:space="preserve">      (d.1495)</w:t>
      </w:r>
    </w:p>
    <w:p w:rsidR="009D2F60" w:rsidRDefault="009D2F60" w:rsidP="009D2F60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9D2F60" w:rsidRDefault="009D2F60" w:rsidP="009D2F60">
      <w:pPr>
        <w:pStyle w:val="NoSpacing"/>
      </w:pPr>
    </w:p>
    <w:p w:rsidR="009D2F60" w:rsidRDefault="009D2F60" w:rsidP="009D2F60">
      <w:pPr>
        <w:pStyle w:val="NoSpacing"/>
      </w:pPr>
    </w:p>
    <w:p w:rsidR="009D2F60" w:rsidRDefault="009D2F60" w:rsidP="009D2F60">
      <w:pPr>
        <w:pStyle w:val="NoSpacing"/>
      </w:pPr>
      <w:r>
        <w:tab/>
        <w:t>1495</w:t>
      </w:r>
      <w:r>
        <w:tab/>
        <w:t>Administration of his goods and possessions was granted. (</w:t>
      </w:r>
      <w:proofErr w:type="spellStart"/>
      <w:r>
        <w:t>Plomer</w:t>
      </w:r>
      <w:proofErr w:type="spellEnd"/>
      <w:r>
        <w:t xml:space="preserve"> p.216)</w:t>
      </w:r>
    </w:p>
    <w:p w:rsidR="009D2F60" w:rsidRDefault="009D2F60" w:rsidP="009D2F60">
      <w:pPr>
        <w:pStyle w:val="NoSpacing"/>
      </w:pPr>
    </w:p>
    <w:p w:rsidR="009D2F60" w:rsidRDefault="009D2F60" w:rsidP="009D2F60">
      <w:pPr>
        <w:pStyle w:val="NoSpacing"/>
      </w:pPr>
    </w:p>
    <w:p w:rsidR="009D2F60" w:rsidRDefault="009D2F60" w:rsidP="009D2F60">
      <w:pPr>
        <w:pStyle w:val="NoSpacing"/>
      </w:pPr>
    </w:p>
    <w:p w:rsidR="009D2F60" w:rsidRDefault="009D2F60" w:rsidP="009D2F60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F60" w:rsidRDefault="009D2F60" w:rsidP="00920DE3">
      <w:pPr>
        <w:spacing w:after="0" w:line="240" w:lineRule="auto"/>
      </w:pPr>
      <w:r>
        <w:separator/>
      </w:r>
    </w:p>
  </w:endnote>
  <w:endnote w:type="continuationSeparator" w:id="0">
    <w:p w:rsidR="009D2F60" w:rsidRDefault="009D2F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F60" w:rsidRDefault="009D2F60" w:rsidP="00920DE3">
      <w:pPr>
        <w:spacing w:after="0" w:line="240" w:lineRule="auto"/>
      </w:pPr>
      <w:r>
        <w:separator/>
      </w:r>
    </w:p>
  </w:footnote>
  <w:footnote w:type="continuationSeparator" w:id="0">
    <w:p w:rsidR="009D2F60" w:rsidRDefault="009D2F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60"/>
    <w:rsid w:val="00120749"/>
    <w:rsid w:val="00624CAE"/>
    <w:rsid w:val="00920DE3"/>
    <w:rsid w:val="009D2F6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2014-07-13T20:10:00Z</dcterms:created>
  <dcterms:modified xsi:type="dcterms:W3CDTF">2014-07-13T20:10:00Z</dcterms:modified>
</cp:coreProperties>
</file>