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7F104" w14:textId="77777777" w:rsidR="00E409A2" w:rsidRDefault="00E409A2" w:rsidP="00E409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Robert GRENE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3E062BC0" w14:textId="77777777" w:rsidR="00E409A2" w:rsidRDefault="00E409A2" w:rsidP="00E409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Mounted archer.</w:t>
      </w:r>
    </w:p>
    <w:p w14:paraId="0DC943FD" w14:textId="77777777" w:rsidR="00E409A2" w:rsidRDefault="00E409A2" w:rsidP="00E409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D41EF36" w14:textId="77777777" w:rsidR="00E409A2" w:rsidRDefault="00E409A2" w:rsidP="00E409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582F48F" w14:textId="77777777" w:rsidR="00E409A2" w:rsidRDefault="00E409A2" w:rsidP="00E409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6BECFB39" w14:textId="77777777" w:rsidR="00E409A2" w:rsidRDefault="00E409A2" w:rsidP="00E409A2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7D6E9B69" w14:textId="77777777" w:rsidR="00E409A2" w:rsidRDefault="00E409A2" w:rsidP="00E409A2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174D05F4" w14:textId="77777777" w:rsidR="00E409A2" w:rsidRDefault="00E409A2" w:rsidP="00E409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0EA3065" w14:textId="77777777" w:rsidR="00E409A2" w:rsidRDefault="00E409A2" w:rsidP="00E409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34F427F" w14:textId="77777777" w:rsidR="00E409A2" w:rsidRDefault="00E409A2" w:rsidP="00E409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12 January 2023</w:t>
      </w:r>
    </w:p>
    <w:p w14:paraId="08E147B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4AB9E" w14:textId="77777777" w:rsidR="00E409A2" w:rsidRDefault="00E409A2" w:rsidP="009139A6">
      <w:r>
        <w:separator/>
      </w:r>
    </w:p>
  </w:endnote>
  <w:endnote w:type="continuationSeparator" w:id="0">
    <w:p w14:paraId="1438EBAB" w14:textId="77777777" w:rsidR="00E409A2" w:rsidRDefault="00E409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697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8B60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B00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9D4A8" w14:textId="77777777" w:rsidR="00E409A2" w:rsidRDefault="00E409A2" w:rsidP="009139A6">
      <w:r>
        <w:separator/>
      </w:r>
    </w:p>
  </w:footnote>
  <w:footnote w:type="continuationSeparator" w:id="0">
    <w:p w14:paraId="257B0938" w14:textId="77777777" w:rsidR="00E409A2" w:rsidRDefault="00E409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EA4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028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4BB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9A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409A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51516"/>
  <w15:chartTrackingRefBased/>
  <w15:docId w15:val="{6EE037CC-76B7-42DA-A1A0-4BC9C72BC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2023-02-27T22:27:00Z</dcterms:created>
  <dcterms:modified xsi:type="dcterms:W3CDTF">2023-02-27T22:27:00Z</dcterms:modified>
</cp:coreProperties>
</file>