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D21D8" w14:textId="77777777" w:rsidR="00050C14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2A840D8" w14:textId="77777777" w:rsidR="00050C14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C9587" w14:textId="77777777" w:rsidR="00050C14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14DF0" w14:textId="77777777" w:rsidR="00050C14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Chelmsford, Essex, </w:t>
      </w:r>
    </w:p>
    <w:p w14:paraId="3B67A743" w14:textId="77777777" w:rsidR="00050C14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onto lands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Bawde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2887C3A" w14:textId="77777777" w:rsidR="00050C14" w:rsidRDefault="00050C14" w:rsidP="00050C1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126A1B" w14:textId="77777777" w:rsidR="00050C14" w:rsidRDefault="00050C14" w:rsidP="00050C14">
      <w:pPr>
        <w:pStyle w:val="NoSpacing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/>
          <w:sz w:val="24"/>
          <w:szCs w:val="24"/>
        </w:rPr>
        <w:t>8)</w:t>
      </w:r>
    </w:p>
    <w:p w14:paraId="727D47A7" w14:textId="77777777" w:rsidR="00050C14" w:rsidRDefault="00050C14" w:rsidP="00050C14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4B32B433" w14:textId="77777777" w:rsidR="00050C14" w:rsidRDefault="00050C14" w:rsidP="00050C14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7337DCF8" w14:textId="77777777" w:rsidR="00050C14" w:rsidRPr="00036568" w:rsidRDefault="00050C14" w:rsidP="00050C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June 2021</w:t>
      </w:r>
    </w:p>
    <w:p w14:paraId="6AB1CE07" w14:textId="41250B22" w:rsidR="00BA00AB" w:rsidRPr="00050C1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50C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ADA77" w14:textId="77777777" w:rsidR="00050C14" w:rsidRDefault="00050C14" w:rsidP="009139A6">
      <w:r>
        <w:separator/>
      </w:r>
    </w:p>
  </w:endnote>
  <w:endnote w:type="continuationSeparator" w:id="0">
    <w:p w14:paraId="217D20F9" w14:textId="77777777" w:rsidR="00050C14" w:rsidRDefault="00050C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B02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D2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C9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9C5AC" w14:textId="77777777" w:rsidR="00050C14" w:rsidRDefault="00050C14" w:rsidP="009139A6">
      <w:r>
        <w:separator/>
      </w:r>
    </w:p>
  </w:footnote>
  <w:footnote w:type="continuationSeparator" w:id="0">
    <w:p w14:paraId="56771A43" w14:textId="77777777" w:rsidR="00050C14" w:rsidRDefault="00050C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E3C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1B1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237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14"/>
    <w:rsid w:val="00050C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ED1E7"/>
  <w15:chartTrackingRefBased/>
  <w15:docId w15:val="{449AFFBA-6BF9-4490-A396-D70BEE58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2021-06-27T16:36:00Z</dcterms:created>
  <dcterms:modified xsi:type="dcterms:W3CDTF">2021-06-27T16:36:00Z</dcterms:modified>
</cp:coreProperties>
</file>