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FC" w:rsidRDefault="00CD6AFC" w:rsidP="00CD6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D6AFC" w:rsidRDefault="00CD6AFC" w:rsidP="00CD6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Wade in Havant, Hampshire.</w:t>
      </w:r>
    </w:p>
    <w:p w:rsidR="00CD6AFC" w:rsidRDefault="00CD6AFC" w:rsidP="00CD6AFC">
      <w:pPr>
        <w:rPr>
          <w:rFonts w:ascii="Times New Roman" w:hAnsi="Times New Roman" w:cs="Times New Roman"/>
        </w:rPr>
      </w:pPr>
    </w:p>
    <w:p w:rsidR="00CD6AFC" w:rsidRDefault="00CD6AFC" w:rsidP="00CD6AFC">
      <w:pPr>
        <w:rPr>
          <w:rFonts w:ascii="Times New Roman" w:hAnsi="Times New Roman" w:cs="Times New Roman"/>
        </w:rPr>
      </w:pPr>
    </w:p>
    <w:p w:rsidR="00CD6AFC" w:rsidRDefault="00CD6AFC" w:rsidP="00CD6AF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Thomas Unknown(q.v.) brought a plaint of debt against him, Agnes </w:t>
      </w:r>
      <w:proofErr w:type="spellStart"/>
      <w:r>
        <w:rPr>
          <w:rFonts w:ascii="Times New Roman" w:hAnsi="Times New Roman" w:cs="Times New Roman"/>
        </w:rPr>
        <w:t>Messanger</w:t>
      </w:r>
      <w:proofErr w:type="spellEnd"/>
      <w:r>
        <w:rPr>
          <w:rFonts w:ascii="Times New Roman" w:hAnsi="Times New Roman" w:cs="Times New Roman"/>
        </w:rPr>
        <w:t>(q.v.), as the executrix of her husband, William(q.v.), Henry</w:t>
      </w:r>
    </w:p>
    <w:p w:rsidR="00CD6AFC" w:rsidRDefault="00CD6AFC" w:rsidP="00CD6A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Langdale of </w:t>
      </w:r>
      <w:proofErr w:type="spellStart"/>
      <w:r>
        <w:rPr>
          <w:rFonts w:ascii="Times New Roman" w:hAnsi="Times New Roman" w:cs="Times New Roman"/>
        </w:rPr>
        <w:t>Ebberston</w:t>
      </w:r>
      <w:proofErr w:type="spellEnd"/>
      <w:r>
        <w:rPr>
          <w:rFonts w:ascii="Times New Roman" w:hAnsi="Times New Roman" w:cs="Times New Roman"/>
        </w:rPr>
        <w:t>, North Riding of Yorkshire(q.v.) and one other.</w:t>
      </w:r>
    </w:p>
    <w:p w:rsidR="00CD6AFC" w:rsidRDefault="00CD6AFC" w:rsidP="00CD6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D6AFC" w:rsidRDefault="00CD6AFC" w:rsidP="00CD6AFC">
      <w:pPr>
        <w:rPr>
          <w:rFonts w:ascii="Times New Roman" w:hAnsi="Times New Roman" w:cs="Times New Roman"/>
        </w:rPr>
      </w:pPr>
    </w:p>
    <w:p w:rsidR="00CD6AFC" w:rsidRDefault="00CD6AFC" w:rsidP="00CD6AFC">
      <w:pPr>
        <w:rPr>
          <w:rFonts w:ascii="Times New Roman" w:hAnsi="Times New Roman" w:cs="Times New Roman"/>
        </w:rPr>
      </w:pPr>
    </w:p>
    <w:p w:rsidR="00CD6AFC" w:rsidRDefault="00CD6AFC" w:rsidP="00CD6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September 2017</w:t>
      </w:r>
    </w:p>
    <w:p w:rsidR="006B2F86" w:rsidRPr="00E71FC3" w:rsidRDefault="00CD6A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AFC" w:rsidRDefault="00CD6AFC" w:rsidP="00E71FC3">
      <w:r>
        <w:separator/>
      </w:r>
    </w:p>
  </w:endnote>
  <w:endnote w:type="continuationSeparator" w:id="0">
    <w:p w:rsidR="00CD6AFC" w:rsidRDefault="00CD6A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AFC" w:rsidRDefault="00CD6AFC" w:rsidP="00E71FC3">
      <w:r>
        <w:separator/>
      </w:r>
    </w:p>
  </w:footnote>
  <w:footnote w:type="continuationSeparator" w:id="0">
    <w:p w:rsidR="00CD6AFC" w:rsidRDefault="00CD6A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AFC"/>
    <w:rsid w:val="001A7C09"/>
    <w:rsid w:val="00577BD5"/>
    <w:rsid w:val="00656CBA"/>
    <w:rsid w:val="006A1F77"/>
    <w:rsid w:val="00733BE7"/>
    <w:rsid w:val="00AB52E8"/>
    <w:rsid w:val="00B16D3F"/>
    <w:rsid w:val="00BB41AC"/>
    <w:rsid w:val="00CD6A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92951C-6D2A-4B3E-B03B-54CFDA7F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6A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D6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2017-09-18T18:53:00Z</dcterms:created>
  <dcterms:modified xsi:type="dcterms:W3CDTF">2017-09-18T18:53:00Z</dcterms:modified>
</cp:coreProperties>
</file>