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1B9" w:rsidRDefault="00FB01B9" w:rsidP="00FB01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B01B9" w:rsidRDefault="00FB01B9" w:rsidP="00FB01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Reedham</w:t>
      </w:r>
      <w:proofErr w:type="spellEnd"/>
      <w:r>
        <w:rPr>
          <w:rFonts w:ascii="Times New Roman" w:hAnsi="Times New Roman" w:cs="Times New Roman"/>
        </w:rPr>
        <w:t>, Norfolk. Yeoman.</w:t>
      </w:r>
    </w:p>
    <w:p w:rsidR="00FB01B9" w:rsidRDefault="00FB01B9" w:rsidP="00FB01B9">
      <w:pPr>
        <w:rPr>
          <w:rFonts w:ascii="Times New Roman" w:hAnsi="Times New Roman" w:cs="Times New Roman"/>
        </w:rPr>
      </w:pPr>
    </w:p>
    <w:p w:rsidR="00FB01B9" w:rsidRDefault="00FB01B9" w:rsidP="00FB01B9">
      <w:pPr>
        <w:rPr>
          <w:rFonts w:ascii="Times New Roman" w:hAnsi="Times New Roman" w:cs="Times New Roman"/>
        </w:rPr>
      </w:pPr>
    </w:p>
    <w:p w:rsidR="00FB01B9" w:rsidRDefault="00FB01B9" w:rsidP="00FB01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Geyles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FB01B9" w:rsidRDefault="00FB01B9" w:rsidP="00FB01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B01B9" w:rsidRDefault="00FB01B9" w:rsidP="00FB01B9">
      <w:pPr>
        <w:rPr>
          <w:rFonts w:ascii="Times New Roman" w:hAnsi="Times New Roman" w:cs="Times New Roman"/>
        </w:rPr>
      </w:pPr>
    </w:p>
    <w:p w:rsidR="00FB01B9" w:rsidRDefault="00FB01B9" w:rsidP="00FB01B9">
      <w:pPr>
        <w:rPr>
          <w:rFonts w:ascii="Times New Roman" w:hAnsi="Times New Roman" w:cs="Times New Roman"/>
        </w:rPr>
      </w:pPr>
    </w:p>
    <w:p w:rsidR="00FB01B9" w:rsidRDefault="00FB01B9" w:rsidP="00FB01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FB01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01B9" w:rsidRDefault="00FB01B9" w:rsidP="00E71FC3">
      <w:r>
        <w:separator/>
      </w:r>
    </w:p>
  </w:endnote>
  <w:endnote w:type="continuationSeparator" w:id="0">
    <w:p w:rsidR="00FB01B9" w:rsidRDefault="00FB01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01B9" w:rsidRDefault="00FB01B9" w:rsidP="00E71FC3">
      <w:r>
        <w:separator/>
      </w:r>
    </w:p>
  </w:footnote>
  <w:footnote w:type="continuationSeparator" w:id="0">
    <w:p w:rsidR="00FB01B9" w:rsidRDefault="00FB01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B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FD6A44-4566-42B5-AC2F-94446CE5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01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B01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2017-11-25T21:45:00Z</dcterms:created>
  <dcterms:modified xsi:type="dcterms:W3CDTF">2017-11-25T21:46:00Z</dcterms:modified>
</cp:coreProperties>
</file>