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834C4D" w14:textId="77777777" w:rsidR="005A2FCC" w:rsidRPr="00EE0DC9" w:rsidRDefault="005A2FCC" w:rsidP="005A2FC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E0DC9">
        <w:rPr>
          <w:rFonts w:ascii="Times New Roman" w:hAnsi="Times New Roman" w:cs="Times New Roman"/>
          <w:sz w:val="24"/>
          <w:szCs w:val="24"/>
          <w:u w:val="single"/>
        </w:rPr>
        <w:t>Richard GRENE</w:t>
      </w:r>
      <w:r w:rsidRPr="00EE0DC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EE0DC9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EE0DC9">
        <w:rPr>
          <w:rFonts w:ascii="Times New Roman" w:hAnsi="Times New Roman" w:cs="Times New Roman"/>
          <w:sz w:val="24"/>
          <w:szCs w:val="24"/>
        </w:rPr>
        <w:t>fl.1495)</w:t>
      </w:r>
    </w:p>
    <w:p w14:paraId="0F132102" w14:textId="77777777" w:rsidR="005A2FCC" w:rsidRPr="00EE0DC9" w:rsidRDefault="005A2FCC" w:rsidP="005A2FC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E0DC9">
        <w:rPr>
          <w:rFonts w:ascii="Times New Roman" w:hAnsi="Times New Roman" w:cs="Times New Roman"/>
          <w:sz w:val="24"/>
          <w:szCs w:val="24"/>
        </w:rPr>
        <w:t>of Norwell, Nottinghamshire. Acolyte.</w:t>
      </w:r>
    </w:p>
    <w:p w14:paraId="6BE60717" w14:textId="77777777" w:rsidR="005A2FCC" w:rsidRPr="00EE0DC9" w:rsidRDefault="005A2FCC" w:rsidP="005A2FC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2AAF47D" w14:textId="77777777" w:rsidR="005A2FCC" w:rsidRPr="00EE0DC9" w:rsidRDefault="005A2FCC" w:rsidP="005A2FC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372586C" w14:textId="77777777" w:rsidR="005A2FCC" w:rsidRPr="00EE0DC9" w:rsidRDefault="005A2FCC" w:rsidP="005A2FC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E0DC9">
        <w:rPr>
          <w:rFonts w:ascii="Times New Roman" w:hAnsi="Times New Roman" w:cs="Times New Roman"/>
          <w:sz w:val="24"/>
          <w:szCs w:val="24"/>
        </w:rPr>
        <w:t>10 Mar.1495</w:t>
      </w:r>
      <w:r w:rsidRPr="00EE0DC9">
        <w:rPr>
          <w:rFonts w:ascii="Times New Roman" w:hAnsi="Times New Roman" w:cs="Times New Roman"/>
          <w:sz w:val="24"/>
          <w:szCs w:val="24"/>
        </w:rPr>
        <w:tab/>
        <w:t>He was granted letters dimissory.</w:t>
      </w:r>
    </w:p>
    <w:p w14:paraId="74B6E832" w14:textId="77777777" w:rsidR="005A2FCC" w:rsidRPr="00EE0DC9" w:rsidRDefault="005A2FCC" w:rsidP="005A2FC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E0DC9">
        <w:rPr>
          <w:rFonts w:ascii="Times New Roman" w:hAnsi="Times New Roman" w:cs="Times New Roman"/>
          <w:sz w:val="24"/>
          <w:szCs w:val="24"/>
        </w:rPr>
        <w:tab/>
      </w:r>
      <w:r w:rsidRPr="00EE0DC9">
        <w:rPr>
          <w:rFonts w:ascii="Times New Roman" w:hAnsi="Times New Roman" w:cs="Times New Roman"/>
          <w:sz w:val="24"/>
          <w:szCs w:val="24"/>
        </w:rPr>
        <w:tab/>
        <w:t xml:space="preserve">(“The Register of Thomas </w:t>
      </w:r>
      <w:proofErr w:type="spellStart"/>
      <w:r w:rsidRPr="00EE0DC9">
        <w:rPr>
          <w:rFonts w:ascii="Times New Roman" w:hAnsi="Times New Roman" w:cs="Times New Roman"/>
          <w:sz w:val="24"/>
          <w:szCs w:val="24"/>
        </w:rPr>
        <w:t>Rotherham</w:t>
      </w:r>
      <w:proofErr w:type="spellEnd"/>
      <w:r w:rsidRPr="00EE0DC9">
        <w:rPr>
          <w:rFonts w:ascii="Times New Roman" w:hAnsi="Times New Roman" w:cs="Times New Roman"/>
          <w:sz w:val="24"/>
          <w:szCs w:val="24"/>
        </w:rPr>
        <w:t xml:space="preserve">, Archbishop of York 1480-1500 </w:t>
      </w:r>
    </w:p>
    <w:p w14:paraId="27F6B283" w14:textId="77777777" w:rsidR="005A2FCC" w:rsidRPr="00EE0DC9" w:rsidRDefault="005A2FCC" w:rsidP="005A2FCC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  <w:r w:rsidRPr="00EE0DC9">
        <w:rPr>
          <w:rFonts w:ascii="Times New Roman" w:hAnsi="Times New Roman" w:cs="Times New Roman"/>
          <w:sz w:val="24"/>
          <w:szCs w:val="24"/>
        </w:rPr>
        <w:t xml:space="preserve">vol.1” ed. Eric </w:t>
      </w:r>
      <w:proofErr w:type="spellStart"/>
      <w:proofErr w:type="gramStart"/>
      <w:r w:rsidRPr="00EE0DC9">
        <w:rPr>
          <w:rFonts w:ascii="Times New Roman" w:hAnsi="Times New Roman" w:cs="Times New Roman"/>
          <w:sz w:val="24"/>
          <w:szCs w:val="24"/>
        </w:rPr>
        <w:t>E.Barker</w:t>
      </w:r>
      <w:proofErr w:type="spellEnd"/>
      <w:proofErr w:type="gramEnd"/>
      <w:r w:rsidRPr="00EE0DC9">
        <w:rPr>
          <w:rFonts w:ascii="Times New Roman" w:hAnsi="Times New Roman" w:cs="Times New Roman"/>
          <w:sz w:val="24"/>
          <w:szCs w:val="24"/>
        </w:rPr>
        <w:t xml:space="preserve">, pub. The Canterbury and York Society, 1974, </w:t>
      </w:r>
    </w:p>
    <w:p w14:paraId="3E2B183E" w14:textId="77777777" w:rsidR="005A2FCC" w:rsidRPr="00EE0DC9" w:rsidRDefault="005A2FCC" w:rsidP="005A2FCC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  <w:r w:rsidRPr="00EE0DC9">
        <w:rPr>
          <w:rFonts w:ascii="Times New Roman" w:hAnsi="Times New Roman" w:cs="Times New Roman"/>
          <w:sz w:val="24"/>
          <w:szCs w:val="24"/>
        </w:rPr>
        <w:t>p.79)</w:t>
      </w:r>
    </w:p>
    <w:p w14:paraId="164DD566" w14:textId="77777777" w:rsidR="005A2FCC" w:rsidRPr="00EE0DC9" w:rsidRDefault="005A2FCC" w:rsidP="005A2FC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300597C" w14:textId="77777777" w:rsidR="005A2FCC" w:rsidRPr="00EE0DC9" w:rsidRDefault="005A2FCC" w:rsidP="005A2FC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F75C30F" w14:textId="77777777" w:rsidR="005A2FCC" w:rsidRPr="00EE0DC9" w:rsidRDefault="005A2FCC" w:rsidP="005A2FC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E0DC9">
        <w:rPr>
          <w:rFonts w:ascii="Times New Roman" w:hAnsi="Times New Roman" w:cs="Times New Roman"/>
          <w:sz w:val="24"/>
          <w:szCs w:val="24"/>
        </w:rPr>
        <w:t>17 April 2021</w:t>
      </w:r>
    </w:p>
    <w:p w14:paraId="05813105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5C8249" w14:textId="77777777" w:rsidR="005A2FCC" w:rsidRDefault="005A2FCC" w:rsidP="009139A6">
      <w:r>
        <w:separator/>
      </w:r>
    </w:p>
  </w:endnote>
  <w:endnote w:type="continuationSeparator" w:id="0">
    <w:p w14:paraId="29E15FE8" w14:textId="77777777" w:rsidR="005A2FCC" w:rsidRDefault="005A2FC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3E1CF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95FF89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64E00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4230EF" w14:textId="77777777" w:rsidR="005A2FCC" w:rsidRDefault="005A2FCC" w:rsidP="009139A6">
      <w:r>
        <w:separator/>
      </w:r>
    </w:p>
  </w:footnote>
  <w:footnote w:type="continuationSeparator" w:id="0">
    <w:p w14:paraId="1BE29B2D" w14:textId="77777777" w:rsidR="005A2FCC" w:rsidRDefault="005A2FC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A3770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40945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705DC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2FCC"/>
    <w:rsid w:val="000666E0"/>
    <w:rsid w:val="002510B7"/>
    <w:rsid w:val="005A2FCC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544722"/>
  <w15:chartTrackingRefBased/>
  <w15:docId w15:val="{640F1D9A-C44A-4A22-BB75-839DCC9EA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41</Words>
  <Characters>234</Characters>
  <Application>Microsoft Office Word</Application>
  <DocSecurity>0</DocSecurity>
  <Lines>1</Lines>
  <Paragraphs>1</Paragraphs>
  <ScaleCrop>false</ScaleCrop>
  <Company/>
  <LinksUpToDate>false</LinksUpToDate>
  <CharactersWithSpaces>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2021-08-02T20:08:00Z</dcterms:created>
  <dcterms:modified xsi:type="dcterms:W3CDTF">2021-08-02T20:09:00Z</dcterms:modified>
</cp:coreProperties>
</file>