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02927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Richard GRENE</w:t>
      </w:r>
      <w:r>
        <w:rPr>
          <w:rFonts w:cs="Times New Roman"/>
          <w:szCs w:val="24"/>
          <w:lang w:val="en-GB"/>
        </w:rPr>
        <w:t xml:space="preserve">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fl.1453)</w:t>
      </w:r>
    </w:p>
    <w:p w14:paraId="03078A20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Northampton. Yeoman.</w:t>
      </w:r>
    </w:p>
    <w:p w14:paraId="534A8FA4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</w:p>
    <w:p w14:paraId="6E757240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</w:p>
    <w:p w14:paraId="2AACF2C5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1453</w:t>
      </w:r>
      <w:r>
        <w:rPr>
          <w:rFonts w:cs="Times New Roman"/>
          <w:szCs w:val="24"/>
          <w:lang w:val="en-GB"/>
        </w:rPr>
        <w:tab/>
        <w:t xml:space="preserve">John Sturdy(q.v.) and David Orton of London(q.v.) brought a plaint of </w:t>
      </w:r>
      <w:proofErr w:type="gramStart"/>
      <w:r>
        <w:rPr>
          <w:rFonts w:cs="Times New Roman"/>
          <w:szCs w:val="24"/>
          <w:lang w:val="en-GB"/>
        </w:rPr>
        <w:t>debt</w:t>
      </w:r>
      <w:proofErr w:type="gramEnd"/>
    </w:p>
    <w:p w14:paraId="47EA2A3C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against him and Thomas Grene of Northampton(q.v.).</w:t>
      </w:r>
    </w:p>
    <w:p w14:paraId="7D632240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252B94">
          <w:rPr>
            <w:rStyle w:val="Hyperlink"/>
            <w:rFonts w:cs="Times New Roman"/>
            <w:szCs w:val="24"/>
            <w:lang w:val="en-GB"/>
          </w:rPr>
          <w:t>https://waalt.uh.edu/index.php/CP40/768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5F25E503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</w:p>
    <w:p w14:paraId="4BCF965B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</w:p>
    <w:p w14:paraId="75C7FAF8" w14:textId="77777777" w:rsidR="004E7B77" w:rsidRDefault="004E7B77" w:rsidP="004E7B77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7 December 2023</w:t>
      </w:r>
    </w:p>
    <w:p w14:paraId="282EDD0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8808BA" w14:textId="77777777" w:rsidR="004E7B77" w:rsidRDefault="004E7B77" w:rsidP="009139A6">
      <w:r>
        <w:separator/>
      </w:r>
    </w:p>
  </w:endnote>
  <w:endnote w:type="continuationSeparator" w:id="0">
    <w:p w14:paraId="5F989BE3" w14:textId="77777777" w:rsidR="004E7B77" w:rsidRDefault="004E7B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3EDD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72AA3E" w14:textId="77777777" w:rsidR="004E7B77" w:rsidRDefault="004E7B77" w:rsidP="009139A6">
      <w:r>
        <w:separator/>
      </w:r>
    </w:p>
  </w:footnote>
  <w:footnote w:type="continuationSeparator" w:id="0">
    <w:p w14:paraId="2C1837AA" w14:textId="77777777" w:rsidR="004E7B77" w:rsidRDefault="004E7B77" w:rsidP="009139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77"/>
    <w:rsid w:val="000666E0"/>
    <w:rsid w:val="002510B7"/>
    <w:rsid w:val="004E7B7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619C4"/>
  <w15:chartTrackingRefBased/>
  <w15:docId w15:val="{38966343-FB32-4DD3-B45D-C0E1751EB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E7B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68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2023-12-14T08:03:00Z</dcterms:created>
  <dcterms:modified xsi:type="dcterms:W3CDTF">2023-12-14T08:03:00Z</dcterms:modified>
</cp:coreProperties>
</file>