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C3D8D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GRENE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E422A35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North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Elmham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Husbandman.</w:t>
      </w:r>
    </w:p>
    <w:p w14:paraId="6B5A00E1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E09878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46209E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Miot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Martin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Skippon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1A5E0BF7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Weasenham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Heylot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Toftrees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24FDCFE9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81DD491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709DFB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69A82F" w14:textId="77777777" w:rsidR="00A94ECB" w:rsidRDefault="00A94ECB" w:rsidP="00A94ECB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January 2022</w:t>
      </w:r>
    </w:p>
    <w:p w14:paraId="1AD8419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0C9F8" w14:textId="77777777" w:rsidR="00A94ECB" w:rsidRDefault="00A94ECB" w:rsidP="009139A6">
      <w:r>
        <w:separator/>
      </w:r>
    </w:p>
  </w:endnote>
  <w:endnote w:type="continuationSeparator" w:id="0">
    <w:p w14:paraId="2F84BA25" w14:textId="77777777" w:rsidR="00A94ECB" w:rsidRDefault="00A94E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EEE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F3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6F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9E66B" w14:textId="77777777" w:rsidR="00A94ECB" w:rsidRDefault="00A94ECB" w:rsidP="009139A6">
      <w:r>
        <w:separator/>
      </w:r>
    </w:p>
  </w:footnote>
  <w:footnote w:type="continuationSeparator" w:id="0">
    <w:p w14:paraId="5FF3CA0B" w14:textId="77777777" w:rsidR="00A94ECB" w:rsidRDefault="00A94E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37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1E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3B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CB"/>
    <w:rsid w:val="000666E0"/>
    <w:rsid w:val="002510B7"/>
    <w:rsid w:val="005C130B"/>
    <w:rsid w:val="00826F5C"/>
    <w:rsid w:val="009139A6"/>
    <w:rsid w:val="009448BB"/>
    <w:rsid w:val="00A3176C"/>
    <w:rsid w:val="00A94EC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C4A5F"/>
  <w15:chartTrackingRefBased/>
  <w15:docId w15:val="{8ED538B4-A65B-4D84-859E-75428557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4E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2022-03-01T20:38:00Z</dcterms:created>
  <dcterms:modified xsi:type="dcterms:W3CDTF">2022-03-01T20:38:00Z</dcterms:modified>
</cp:coreProperties>
</file>