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4C27A3" w14:textId="77777777" w:rsidR="000B2380" w:rsidRDefault="000B2380" w:rsidP="000B23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GRENE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A9995A5" w14:textId="77777777" w:rsidR="000B2380" w:rsidRDefault="000B2380" w:rsidP="000B23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Newby, West Riding of Yorkshire. Gentleman.</w:t>
      </w:r>
    </w:p>
    <w:p w14:paraId="010EB77B" w14:textId="77777777" w:rsidR="000B2380" w:rsidRDefault="000B2380" w:rsidP="000B2380">
      <w:pPr>
        <w:rPr>
          <w:rFonts w:ascii="Times New Roman" w:hAnsi="Times New Roman" w:cs="Times New Roman"/>
        </w:rPr>
      </w:pPr>
    </w:p>
    <w:p w14:paraId="2CA1A9AD" w14:textId="77777777" w:rsidR="000B2380" w:rsidRDefault="000B2380" w:rsidP="000B2380">
      <w:pPr>
        <w:rPr>
          <w:rFonts w:ascii="Times New Roman" w:hAnsi="Times New Roman" w:cs="Times New Roman"/>
        </w:rPr>
      </w:pPr>
    </w:p>
    <w:p w14:paraId="50F709F8" w14:textId="77777777" w:rsidR="000B2380" w:rsidRDefault="000B2380" w:rsidP="000B23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of Wallingford, Abbot of </w:t>
      </w:r>
      <w:proofErr w:type="spellStart"/>
      <w:proofErr w:type="gramStart"/>
      <w:r>
        <w:rPr>
          <w:rFonts w:ascii="Times New Roman" w:hAnsi="Times New Roman" w:cs="Times New Roman"/>
        </w:rPr>
        <w:t>St.Albans</w:t>
      </w:r>
      <w:proofErr w:type="spellEnd"/>
      <w:proofErr w:type="gramEnd"/>
      <w:r>
        <w:rPr>
          <w:rFonts w:ascii="Times New Roman" w:hAnsi="Times New Roman" w:cs="Times New Roman"/>
        </w:rPr>
        <w:t>(q.v.), brought a plaint of debt</w:t>
      </w:r>
    </w:p>
    <w:p w14:paraId="3046564F" w14:textId="77777777" w:rsidR="000B2380" w:rsidRDefault="000B2380" w:rsidP="000B23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Richard Gene of Newby, West Riding of Yorkshire(q.v.), and </w:t>
      </w:r>
    </w:p>
    <w:p w14:paraId="1569E360" w14:textId="77777777" w:rsidR="000B2380" w:rsidRDefault="000B2380" w:rsidP="000B2380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Henry </w:t>
      </w:r>
      <w:proofErr w:type="spellStart"/>
      <w:r>
        <w:rPr>
          <w:rFonts w:ascii="Times New Roman" w:hAnsi="Times New Roman" w:cs="Times New Roman"/>
        </w:rPr>
        <w:t>Pawelyn</w:t>
      </w:r>
      <w:proofErr w:type="spellEnd"/>
      <w:r>
        <w:rPr>
          <w:rFonts w:ascii="Times New Roman" w:hAnsi="Times New Roman" w:cs="Times New Roman"/>
        </w:rPr>
        <w:t xml:space="preserve"> of Watford, Hertfordshire(q.v.).</w:t>
      </w:r>
    </w:p>
    <w:p w14:paraId="57171784" w14:textId="7C73F726" w:rsidR="000B2380" w:rsidRDefault="000B2380" w:rsidP="000B23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bookmarkStart w:id="0" w:name="_GoBack"/>
      <w:bookmarkEnd w:id="0"/>
      <w:r>
        <w:rPr>
          <w:rFonts w:ascii="Times New Roman" w:hAnsi="Times New Roman" w:cs="Times New Roman"/>
        </w:rPr>
        <w:t>(</w:t>
      </w:r>
      <w:hyperlink r:id="rId6" w:history="1">
        <w:r w:rsidRPr="001248B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BEE0616" w14:textId="77777777" w:rsidR="000B2380" w:rsidRDefault="000B2380" w:rsidP="000B2380">
      <w:pPr>
        <w:rPr>
          <w:rFonts w:ascii="Times New Roman" w:hAnsi="Times New Roman" w:cs="Times New Roman"/>
        </w:rPr>
      </w:pPr>
    </w:p>
    <w:p w14:paraId="656C3961" w14:textId="77777777" w:rsidR="000B2380" w:rsidRDefault="000B2380" w:rsidP="000B2380">
      <w:pPr>
        <w:rPr>
          <w:rFonts w:ascii="Times New Roman" w:hAnsi="Times New Roman" w:cs="Times New Roman"/>
        </w:rPr>
      </w:pPr>
    </w:p>
    <w:p w14:paraId="03E231B5" w14:textId="77777777" w:rsidR="000B2380" w:rsidRDefault="000B2380" w:rsidP="000B23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March 2019</w:t>
      </w:r>
    </w:p>
    <w:p w14:paraId="27B18B9C" w14:textId="77777777" w:rsidR="006B2F86" w:rsidRPr="00E71FC3" w:rsidRDefault="00D50AF9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D997CF" w14:textId="77777777" w:rsidR="000B2380" w:rsidRDefault="000B2380" w:rsidP="00E71FC3">
      <w:r>
        <w:separator/>
      </w:r>
    </w:p>
  </w:endnote>
  <w:endnote w:type="continuationSeparator" w:id="0">
    <w:p w14:paraId="4D34C84B" w14:textId="77777777" w:rsidR="000B2380" w:rsidRDefault="000B238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AA13C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45B2D7" w14:textId="77777777" w:rsidR="000B2380" w:rsidRDefault="000B2380" w:rsidP="00E71FC3">
      <w:r>
        <w:separator/>
      </w:r>
    </w:p>
  </w:footnote>
  <w:footnote w:type="continuationSeparator" w:id="0">
    <w:p w14:paraId="50CB1B76" w14:textId="77777777" w:rsidR="000B2380" w:rsidRDefault="000B238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380"/>
    <w:rsid w:val="000B2380"/>
    <w:rsid w:val="001A7C09"/>
    <w:rsid w:val="00577BD5"/>
    <w:rsid w:val="00656CBA"/>
    <w:rsid w:val="006A1F77"/>
    <w:rsid w:val="00733BE7"/>
    <w:rsid w:val="00AB52E8"/>
    <w:rsid w:val="00B16D3F"/>
    <w:rsid w:val="00BB41AC"/>
    <w:rsid w:val="00D50AF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2F69F"/>
  <w15:chartTrackingRefBased/>
  <w15:docId w15:val="{2B9631D4-EE8A-4299-9E6F-81842994F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238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B23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2019-03-21T21:33:00Z</dcterms:created>
  <dcterms:modified xsi:type="dcterms:W3CDTF">2019-03-21T21:33:00Z</dcterms:modified>
</cp:coreProperties>
</file>