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7FD44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F6BE1B6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Hereford. Merchant.</w:t>
      </w:r>
    </w:p>
    <w:p w14:paraId="08BECBF4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2F209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C050E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 xml:space="preserve">John Spencer of London, tailor(q.v.), was pardoned for not appearing to </w:t>
      </w:r>
    </w:p>
    <w:p w14:paraId="4BCAD65B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touching a debt of £10.   (C.P.R. 1467-77 p.4)</w:t>
      </w:r>
    </w:p>
    <w:p w14:paraId="3F8E4D08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DFBEE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6B2FF" w14:textId="77777777" w:rsidR="009C1F12" w:rsidRDefault="009C1F12" w:rsidP="009C1F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2021</w:t>
      </w:r>
    </w:p>
    <w:p w14:paraId="23325D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2AE049" w14:textId="77777777" w:rsidR="009C1F12" w:rsidRDefault="009C1F12" w:rsidP="009139A6">
      <w:r>
        <w:separator/>
      </w:r>
    </w:p>
  </w:endnote>
  <w:endnote w:type="continuationSeparator" w:id="0">
    <w:p w14:paraId="37993C81" w14:textId="77777777" w:rsidR="009C1F12" w:rsidRDefault="009C1F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B43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335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8C0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0A531" w14:textId="77777777" w:rsidR="009C1F12" w:rsidRDefault="009C1F12" w:rsidP="009139A6">
      <w:r>
        <w:separator/>
      </w:r>
    </w:p>
  </w:footnote>
  <w:footnote w:type="continuationSeparator" w:id="0">
    <w:p w14:paraId="45DB04AE" w14:textId="77777777" w:rsidR="009C1F12" w:rsidRDefault="009C1F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FE2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F98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73A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12"/>
    <w:rsid w:val="000666E0"/>
    <w:rsid w:val="002510B7"/>
    <w:rsid w:val="005C130B"/>
    <w:rsid w:val="00826F5C"/>
    <w:rsid w:val="009139A6"/>
    <w:rsid w:val="009448BB"/>
    <w:rsid w:val="009C1F12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AD0EA"/>
  <w15:chartTrackingRefBased/>
  <w15:docId w15:val="{6F2501DF-9D84-4DC6-813F-7E8DBB41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2021-03-20T22:08:00Z</dcterms:created>
  <dcterms:modified xsi:type="dcterms:W3CDTF">2021-03-20T22:09:00Z</dcterms:modified>
</cp:coreProperties>
</file>