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76" w:rsidRDefault="009D3576" w:rsidP="009D3576">
      <w:pPr>
        <w:pStyle w:val="NoSpacing"/>
      </w:pPr>
      <w:r>
        <w:rPr>
          <w:u w:val="single"/>
        </w:rPr>
        <w:t>Richard GRENE</w:t>
      </w:r>
      <w:r>
        <w:t xml:space="preserve">     (fl.1495)</w:t>
      </w:r>
    </w:p>
    <w:p w:rsidR="009D3576" w:rsidRDefault="009D3576" w:rsidP="009D3576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9D3576" w:rsidRDefault="009D3576" w:rsidP="009D3576">
      <w:pPr>
        <w:pStyle w:val="NoSpacing"/>
      </w:pPr>
    </w:p>
    <w:p w:rsidR="009D3576" w:rsidRDefault="009D3576" w:rsidP="009D3576">
      <w:pPr>
        <w:pStyle w:val="NoSpacing"/>
      </w:pPr>
    </w:p>
    <w:p w:rsidR="009D3576" w:rsidRDefault="009D3576" w:rsidP="009D3576">
      <w:pPr>
        <w:pStyle w:val="NoSpacing"/>
      </w:pPr>
      <w:r>
        <w:tab/>
        <w:t>1495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9D3576" w:rsidRDefault="009D3576" w:rsidP="009D3576">
      <w:pPr>
        <w:pStyle w:val="NoSpacing"/>
      </w:pPr>
    </w:p>
    <w:p w:rsidR="009D3576" w:rsidRDefault="009D3576" w:rsidP="009D3576">
      <w:pPr>
        <w:pStyle w:val="NoSpacing"/>
      </w:pPr>
    </w:p>
    <w:p w:rsidR="009D3576" w:rsidRDefault="009D3576" w:rsidP="009D3576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576" w:rsidRDefault="009D3576" w:rsidP="00920DE3">
      <w:pPr>
        <w:spacing w:after="0" w:line="240" w:lineRule="auto"/>
      </w:pPr>
      <w:r>
        <w:separator/>
      </w:r>
    </w:p>
  </w:endnote>
  <w:endnote w:type="continuationSeparator" w:id="0">
    <w:p w:rsidR="009D3576" w:rsidRDefault="009D35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576" w:rsidRDefault="009D3576" w:rsidP="00920DE3">
      <w:pPr>
        <w:spacing w:after="0" w:line="240" w:lineRule="auto"/>
      </w:pPr>
      <w:r>
        <w:separator/>
      </w:r>
    </w:p>
  </w:footnote>
  <w:footnote w:type="continuationSeparator" w:id="0">
    <w:p w:rsidR="009D3576" w:rsidRDefault="009D35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576"/>
    <w:rsid w:val="00120749"/>
    <w:rsid w:val="00624CAE"/>
    <w:rsid w:val="00920DE3"/>
    <w:rsid w:val="009D357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2014-07-13T19:58:00Z</dcterms:created>
  <dcterms:modified xsi:type="dcterms:W3CDTF">2014-07-13T19:59:00Z</dcterms:modified>
</cp:coreProperties>
</file>