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882B0" w14:textId="77777777" w:rsidR="00FB6A4B" w:rsidRDefault="00FB6A4B" w:rsidP="00FB6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 xml:space="preserve">      (fl.1483)</w:t>
      </w:r>
    </w:p>
    <w:p w14:paraId="21EA8E01" w14:textId="77777777" w:rsidR="00FB6A4B" w:rsidRDefault="00FB6A4B" w:rsidP="00FB6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Baldeswell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3E567DC7" w14:textId="77777777" w:rsidR="00FB6A4B" w:rsidRDefault="00FB6A4B" w:rsidP="00FB6A4B">
      <w:pPr>
        <w:rPr>
          <w:rFonts w:ascii="Times New Roman" w:hAnsi="Times New Roman" w:cs="Times New Roman"/>
        </w:rPr>
      </w:pPr>
    </w:p>
    <w:p w14:paraId="172404BA" w14:textId="77777777" w:rsidR="00FB6A4B" w:rsidRDefault="00FB6A4B" w:rsidP="00FB6A4B">
      <w:pPr>
        <w:rPr>
          <w:rFonts w:ascii="Times New Roman" w:hAnsi="Times New Roman" w:cs="Times New Roman"/>
        </w:rPr>
      </w:pPr>
    </w:p>
    <w:p w14:paraId="5BD60758" w14:textId="77777777" w:rsidR="00FB6A4B" w:rsidRDefault="00FB6A4B" w:rsidP="00FB6A4B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 xml:space="preserve">Philip </w:t>
      </w:r>
      <w:proofErr w:type="spellStart"/>
      <w:r>
        <w:rPr>
          <w:rFonts w:ascii="Times New Roman" w:hAnsi="Times New Roman" w:cs="Times New Roman"/>
        </w:rPr>
        <w:t>Curson</w:t>
      </w:r>
      <w:proofErr w:type="spellEnd"/>
      <w:r>
        <w:rPr>
          <w:rFonts w:ascii="Times New Roman" w:hAnsi="Times New Roman" w:cs="Times New Roman"/>
        </w:rPr>
        <w:t xml:space="preserve">(q.v.) brought a plaint of debt against him, Thomas </w:t>
      </w:r>
      <w:proofErr w:type="spellStart"/>
      <w:r>
        <w:rPr>
          <w:rFonts w:ascii="Times New Roman" w:hAnsi="Times New Roman" w:cs="Times New Roman"/>
        </w:rPr>
        <w:t>Harde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Letheringsett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Bygot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Letheringsett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Codyngton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3CE4A884" w14:textId="77777777" w:rsidR="00FB6A4B" w:rsidRPr="003C54FD" w:rsidRDefault="00FB6A4B" w:rsidP="00FB6A4B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Lynn(q.v.) and Thomas </w:t>
      </w:r>
      <w:proofErr w:type="spellStart"/>
      <w:r>
        <w:rPr>
          <w:rFonts w:ascii="Times New Roman" w:hAnsi="Times New Roman" w:cs="Times New Roman"/>
        </w:rPr>
        <w:t>Alinotte</w:t>
      </w:r>
      <w:proofErr w:type="spellEnd"/>
      <w:r>
        <w:rPr>
          <w:rFonts w:ascii="Times New Roman" w:hAnsi="Times New Roman" w:cs="Times New Roman"/>
        </w:rPr>
        <w:t xml:space="preserve"> of Wingfield, Suffolk(q.v.).   </w:t>
      </w:r>
    </w:p>
    <w:p w14:paraId="2B2198DC" w14:textId="77777777" w:rsidR="00FB6A4B" w:rsidRDefault="00FB6A4B" w:rsidP="00FB6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2F1FFA5" w14:textId="77777777" w:rsidR="00FB6A4B" w:rsidRDefault="00FB6A4B" w:rsidP="00FB6A4B">
      <w:pPr>
        <w:rPr>
          <w:rFonts w:ascii="Times New Roman" w:hAnsi="Times New Roman" w:cs="Times New Roman"/>
        </w:rPr>
      </w:pPr>
    </w:p>
    <w:p w14:paraId="58E940F8" w14:textId="77777777" w:rsidR="00FB6A4B" w:rsidRDefault="00FB6A4B" w:rsidP="00FB6A4B">
      <w:pPr>
        <w:rPr>
          <w:rFonts w:ascii="Times New Roman" w:hAnsi="Times New Roman" w:cs="Times New Roman"/>
        </w:rPr>
      </w:pPr>
    </w:p>
    <w:p w14:paraId="076E56BE" w14:textId="77777777" w:rsidR="00FB6A4B" w:rsidRDefault="00FB6A4B" w:rsidP="00FB6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November 2019</w:t>
      </w:r>
    </w:p>
    <w:p w14:paraId="1E132985" w14:textId="77777777" w:rsidR="006B2F86" w:rsidRPr="00E71FC3" w:rsidRDefault="00FB6A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B8A49" w14:textId="77777777" w:rsidR="00FB6A4B" w:rsidRDefault="00FB6A4B" w:rsidP="00E71FC3">
      <w:r>
        <w:separator/>
      </w:r>
    </w:p>
  </w:endnote>
  <w:endnote w:type="continuationSeparator" w:id="0">
    <w:p w14:paraId="7B4282A8" w14:textId="77777777" w:rsidR="00FB6A4B" w:rsidRDefault="00FB6A4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B398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C969A" w14:textId="77777777" w:rsidR="00FB6A4B" w:rsidRDefault="00FB6A4B" w:rsidP="00E71FC3">
      <w:r>
        <w:separator/>
      </w:r>
    </w:p>
  </w:footnote>
  <w:footnote w:type="continuationSeparator" w:id="0">
    <w:p w14:paraId="24CC8831" w14:textId="77777777" w:rsidR="00FB6A4B" w:rsidRDefault="00FB6A4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4B"/>
    <w:rsid w:val="001A7C09"/>
    <w:rsid w:val="00577BD5"/>
    <w:rsid w:val="006A1F77"/>
    <w:rsid w:val="00733BE7"/>
    <w:rsid w:val="00AB52E8"/>
    <w:rsid w:val="00B16D3F"/>
    <w:rsid w:val="00E71FC3"/>
    <w:rsid w:val="00EF4813"/>
    <w:rsid w:val="00FB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7FE8B"/>
  <w15:chartTrackingRefBased/>
  <w15:docId w15:val="{F392A8C3-4D54-43A6-83F5-402A8EEB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A4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2019-11-26T20:36:00Z</dcterms:created>
  <dcterms:modified xsi:type="dcterms:W3CDTF">2019-11-26T20:36:00Z</dcterms:modified>
</cp:coreProperties>
</file>