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FB272" w14:textId="77777777" w:rsidR="00BF1BCC" w:rsidRDefault="00BF1BCC" w:rsidP="00BF1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75D6DF2" w14:textId="77777777" w:rsidR="00BF1BCC" w:rsidRDefault="00BF1BCC" w:rsidP="00BF1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4FAF09" w14:textId="77777777" w:rsidR="00BF1BCC" w:rsidRDefault="00BF1BCC" w:rsidP="00BF1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FAC91A" w14:textId="77777777" w:rsidR="00BF1BCC" w:rsidRDefault="00BF1BCC" w:rsidP="00BF1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 as an executor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Aldburgh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2501ECAC" w14:textId="77777777" w:rsidR="00BF1BCC" w:rsidRDefault="00BF1BCC" w:rsidP="00BF1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Boroughbridge, West Riding of Yorkshire.</w:t>
      </w:r>
    </w:p>
    <w:p w14:paraId="55E150A2" w14:textId="77777777" w:rsidR="00BF1BCC" w:rsidRDefault="00BF1BCC" w:rsidP="00BF1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FDF4200" w14:textId="77777777" w:rsidR="00BF1BCC" w:rsidRDefault="00BF1BCC" w:rsidP="00BF1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F3CA18" w14:textId="77777777" w:rsidR="00BF1BCC" w:rsidRDefault="00BF1BCC" w:rsidP="00BF1B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9D0198" w14:textId="77777777" w:rsidR="00BF1BCC" w:rsidRDefault="00BF1BCC" w:rsidP="00BF1B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2022</w:t>
      </w:r>
    </w:p>
    <w:p w14:paraId="463F53F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37850" w14:textId="77777777" w:rsidR="00BF1BCC" w:rsidRDefault="00BF1BCC" w:rsidP="009139A6">
      <w:r>
        <w:separator/>
      </w:r>
    </w:p>
  </w:endnote>
  <w:endnote w:type="continuationSeparator" w:id="0">
    <w:p w14:paraId="6EB82334" w14:textId="77777777" w:rsidR="00BF1BCC" w:rsidRDefault="00BF1B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658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E8D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882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43A31" w14:textId="77777777" w:rsidR="00BF1BCC" w:rsidRDefault="00BF1BCC" w:rsidP="009139A6">
      <w:r>
        <w:separator/>
      </w:r>
    </w:p>
  </w:footnote>
  <w:footnote w:type="continuationSeparator" w:id="0">
    <w:p w14:paraId="6EA7B2D3" w14:textId="77777777" w:rsidR="00BF1BCC" w:rsidRDefault="00BF1B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C1F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B6B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BCE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C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F1BC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E8120"/>
  <w15:chartTrackingRefBased/>
  <w15:docId w15:val="{906B5CCA-0E4D-4224-9F93-ED79109E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F1B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2022-02-01T20:49:00Z</dcterms:created>
  <dcterms:modified xsi:type="dcterms:W3CDTF">2022-02-01T20:49:00Z</dcterms:modified>
</cp:coreProperties>
</file>