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05D70" w14:textId="77777777" w:rsidR="009924D6" w:rsidRDefault="009924D6" w:rsidP="00992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GRENE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7C1D8333" w14:textId="77777777" w:rsidR="009924D6" w:rsidRDefault="009924D6" w:rsidP="00992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3F42DA" w14:textId="77777777" w:rsidR="009924D6" w:rsidRDefault="009924D6" w:rsidP="00992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F45A77" w14:textId="77777777" w:rsidR="009924D6" w:rsidRDefault="009924D6" w:rsidP="00992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7 May1407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going to serve in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>Wales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 xml:space="preserve"> </w:t>
      </w:r>
    </w:p>
    <w:p w14:paraId="453F8D0D" w14:textId="77777777" w:rsidR="009924D6" w:rsidRDefault="009924D6" w:rsidP="00992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in the service of the King.   (C.P.R. 1405-8 p.331)</w:t>
      </w:r>
    </w:p>
    <w:p w14:paraId="32131573" w14:textId="77777777" w:rsidR="009924D6" w:rsidRDefault="009924D6" w:rsidP="00992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12A9B92" w14:textId="77777777" w:rsidR="009924D6" w:rsidRDefault="009924D6" w:rsidP="00992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A9EEBC1" w14:textId="77777777" w:rsidR="009924D6" w:rsidRDefault="009924D6" w:rsidP="00992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13 March 2023</w:t>
      </w:r>
    </w:p>
    <w:p w14:paraId="19D5B4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BFDD6" w14:textId="77777777" w:rsidR="009924D6" w:rsidRDefault="009924D6" w:rsidP="009139A6">
      <w:r>
        <w:separator/>
      </w:r>
    </w:p>
  </w:endnote>
  <w:endnote w:type="continuationSeparator" w:id="0">
    <w:p w14:paraId="758BB8CD" w14:textId="77777777" w:rsidR="009924D6" w:rsidRDefault="009924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B14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2B2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E08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D87D3" w14:textId="77777777" w:rsidR="009924D6" w:rsidRDefault="009924D6" w:rsidP="009139A6">
      <w:r>
        <w:separator/>
      </w:r>
    </w:p>
  </w:footnote>
  <w:footnote w:type="continuationSeparator" w:id="0">
    <w:p w14:paraId="64069E5C" w14:textId="77777777" w:rsidR="009924D6" w:rsidRDefault="009924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973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547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58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4D6"/>
    <w:rsid w:val="000666E0"/>
    <w:rsid w:val="002510B7"/>
    <w:rsid w:val="005C130B"/>
    <w:rsid w:val="00826F5C"/>
    <w:rsid w:val="009139A6"/>
    <w:rsid w:val="009448BB"/>
    <w:rsid w:val="00947624"/>
    <w:rsid w:val="009924D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0AE19"/>
  <w15:chartTrackingRefBased/>
  <w15:docId w15:val="{22153F1A-B8A0-4AEB-A925-5DCCA6E1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2023-03-17T21:16:00Z</dcterms:created>
  <dcterms:modified xsi:type="dcterms:W3CDTF">2023-03-17T21:16:00Z</dcterms:modified>
</cp:coreProperties>
</file>