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099E" w:rsidRDefault="001C099E" w:rsidP="001C09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:rsidR="001C099E" w:rsidRDefault="001C099E" w:rsidP="001C099E">
      <w:pPr>
        <w:rPr>
          <w:rFonts w:ascii="Times New Roman" w:hAnsi="Times New Roman" w:cs="Times New Roman"/>
          <w:sz w:val="24"/>
          <w:szCs w:val="24"/>
        </w:rPr>
      </w:pPr>
    </w:p>
    <w:p w:rsidR="001C099E" w:rsidRDefault="001C099E" w:rsidP="001C099E">
      <w:pPr>
        <w:rPr>
          <w:rFonts w:ascii="Times New Roman" w:hAnsi="Times New Roman" w:cs="Times New Roman"/>
          <w:sz w:val="24"/>
          <w:szCs w:val="24"/>
        </w:rPr>
      </w:pPr>
    </w:p>
    <w:p w:rsidR="001C099E" w:rsidRDefault="001C099E" w:rsidP="001C09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Nov.1406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Wiltshire.   (C.F.R. 1405-13 p.52)</w:t>
      </w:r>
    </w:p>
    <w:p w:rsidR="001C099E" w:rsidRDefault="001C099E" w:rsidP="001C099E">
      <w:pPr>
        <w:rPr>
          <w:rFonts w:ascii="Times New Roman" w:hAnsi="Times New Roman" w:cs="Times New Roman"/>
          <w:sz w:val="24"/>
          <w:szCs w:val="24"/>
        </w:rPr>
      </w:pPr>
    </w:p>
    <w:p w:rsidR="001C099E" w:rsidRDefault="001C099E" w:rsidP="001C099E">
      <w:pPr>
        <w:rPr>
          <w:rFonts w:ascii="Times New Roman" w:hAnsi="Times New Roman" w:cs="Times New Roman"/>
          <w:sz w:val="24"/>
          <w:szCs w:val="24"/>
        </w:rPr>
      </w:pPr>
    </w:p>
    <w:p w:rsidR="001C099E" w:rsidRDefault="001C099E" w:rsidP="001C09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July 2021</w:t>
      </w:r>
    </w:p>
    <w:p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C099E" w:rsidRDefault="001C099E" w:rsidP="009139A6">
      <w:r>
        <w:separator/>
      </w:r>
    </w:p>
  </w:endnote>
  <w:endnote w:type="continuationSeparator" w:id="0">
    <w:p w:rsidR="001C099E" w:rsidRDefault="001C09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C099E" w:rsidRDefault="001C099E" w:rsidP="009139A6">
      <w:r>
        <w:separator/>
      </w:r>
    </w:p>
  </w:footnote>
  <w:footnote w:type="continuationSeparator" w:id="0">
    <w:p w:rsidR="001C099E" w:rsidRDefault="001C09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99E"/>
    <w:rsid w:val="000666E0"/>
    <w:rsid w:val="001C099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EB11B"/>
  <w15:chartTrackingRefBased/>
  <w15:docId w15:val="{72B6AA82-ECFD-4CDD-ACE6-427D11E1C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99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2021-09-29T19:18:00Z</dcterms:created>
  <dcterms:modified xsi:type="dcterms:W3CDTF">2021-09-29T19:18:00Z</dcterms:modified>
</cp:coreProperties>
</file>