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A39C" w14:textId="77777777" w:rsidR="003A4B64" w:rsidRPr="006E2EAE" w:rsidRDefault="003A4B64" w:rsidP="003A4B64">
      <w:pPr>
        <w:pStyle w:val="NoSpacing"/>
      </w:pPr>
      <w:r w:rsidRPr="006E2EAE">
        <w:rPr>
          <w:u w:val="single"/>
        </w:rPr>
        <w:t>Master Peter GRENE</w:t>
      </w:r>
      <w:r w:rsidRPr="006E2EAE">
        <w:t xml:space="preserve">      (fl.1417-8)</w:t>
      </w:r>
    </w:p>
    <w:p w14:paraId="6E036E36" w14:textId="77777777" w:rsidR="003A4B64" w:rsidRPr="006E2EAE" w:rsidRDefault="003A4B64" w:rsidP="003A4B64">
      <w:pPr>
        <w:pStyle w:val="NoSpacing"/>
      </w:pPr>
    </w:p>
    <w:p w14:paraId="14A805F4" w14:textId="77777777" w:rsidR="003A4B64" w:rsidRPr="006E2EAE" w:rsidRDefault="003A4B64" w:rsidP="003A4B64">
      <w:pPr>
        <w:pStyle w:val="NoSpacing"/>
      </w:pPr>
    </w:p>
    <w:p w14:paraId="0CF930B2" w14:textId="77777777" w:rsidR="003A4B64" w:rsidRPr="006E2EAE" w:rsidRDefault="003A4B64" w:rsidP="003A4B64">
      <w:pPr>
        <w:pStyle w:val="NoSpacing"/>
      </w:pPr>
      <w:r w:rsidRPr="006E2EAE">
        <w:t xml:space="preserve">         1417-8</w:t>
      </w:r>
      <w:r w:rsidRPr="006E2EAE">
        <w:tab/>
        <w:t>He was admitted into the Guild of Corpus Christi, York.</w:t>
      </w:r>
    </w:p>
    <w:p w14:paraId="4ECDC1FA" w14:textId="77777777" w:rsidR="003A4B64" w:rsidRPr="006E2EAE" w:rsidRDefault="003A4B64" w:rsidP="003A4B64">
      <w:pPr>
        <w:pStyle w:val="NoSpacing"/>
      </w:pPr>
      <w:r w:rsidRPr="006E2EAE">
        <w:tab/>
      </w:r>
      <w:r w:rsidRPr="006E2EAE">
        <w:tab/>
        <w:t>(“Register of the Guild of Corpus Christi in the City of York” produced</w:t>
      </w:r>
    </w:p>
    <w:p w14:paraId="46977F31" w14:textId="77777777" w:rsidR="003A4B64" w:rsidRPr="006E2EAE" w:rsidRDefault="003A4B64" w:rsidP="003A4B64">
      <w:pPr>
        <w:pStyle w:val="NoSpacing"/>
        <w:ind w:left="720" w:firstLine="720"/>
      </w:pPr>
      <w:r w:rsidRPr="006E2EAE">
        <w:t xml:space="preserve">for the Surtees Society by James Raine, </w:t>
      </w:r>
      <w:proofErr w:type="spellStart"/>
      <w:r w:rsidRPr="006E2EAE">
        <w:t>vol.LVII</w:t>
      </w:r>
      <w:proofErr w:type="spellEnd"/>
      <w:r w:rsidRPr="006E2EAE">
        <w:t>, published 1872, p.19)</w:t>
      </w:r>
    </w:p>
    <w:p w14:paraId="3CF75FCE" w14:textId="77777777" w:rsidR="003A4B64" w:rsidRPr="006E2EAE" w:rsidRDefault="003A4B64" w:rsidP="003A4B64">
      <w:pPr>
        <w:pStyle w:val="NoSpacing"/>
      </w:pPr>
    </w:p>
    <w:p w14:paraId="792335FA" w14:textId="77777777" w:rsidR="003A4B64" w:rsidRPr="006E2EAE" w:rsidRDefault="003A4B64" w:rsidP="003A4B64">
      <w:pPr>
        <w:pStyle w:val="NoSpacing"/>
      </w:pPr>
    </w:p>
    <w:p w14:paraId="56DAB759" w14:textId="77777777" w:rsidR="003A4B64" w:rsidRPr="006E2EAE" w:rsidRDefault="003A4B64" w:rsidP="003A4B64">
      <w:pPr>
        <w:pStyle w:val="NoSpacing"/>
      </w:pPr>
      <w:r w:rsidRPr="006E2EAE">
        <w:t>16 November 2021</w:t>
      </w:r>
    </w:p>
    <w:p w14:paraId="189C08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7DB0E" w14:textId="77777777" w:rsidR="003A4B64" w:rsidRDefault="003A4B64" w:rsidP="009139A6">
      <w:r>
        <w:separator/>
      </w:r>
    </w:p>
  </w:endnote>
  <w:endnote w:type="continuationSeparator" w:id="0">
    <w:p w14:paraId="1F989E7C" w14:textId="77777777" w:rsidR="003A4B64" w:rsidRDefault="003A4B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1E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A5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A44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A2AA8" w14:textId="77777777" w:rsidR="003A4B64" w:rsidRDefault="003A4B64" w:rsidP="009139A6">
      <w:r>
        <w:separator/>
      </w:r>
    </w:p>
  </w:footnote>
  <w:footnote w:type="continuationSeparator" w:id="0">
    <w:p w14:paraId="05D43C3A" w14:textId="77777777" w:rsidR="003A4B64" w:rsidRDefault="003A4B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08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F3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BB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64"/>
    <w:rsid w:val="000666E0"/>
    <w:rsid w:val="000A2E7A"/>
    <w:rsid w:val="001307AC"/>
    <w:rsid w:val="00190DFA"/>
    <w:rsid w:val="002510B7"/>
    <w:rsid w:val="00270799"/>
    <w:rsid w:val="002737D5"/>
    <w:rsid w:val="00357E4A"/>
    <w:rsid w:val="003A4B64"/>
    <w:rsid w:val="003E5C9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02688"/>
  <w15:chartTrackingRefBased/>
  <w15:docId w15:val="{C1D21E0A-721E-4E41-96E9-9F62FFD8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2025-06-14T20:26:00Z</dcterms:created>
  <dcterms:modified xsi:type="dcterms:W3CDTF">2025-06-14T20:26:00Z</dcterms:modified>
</cp:coreProperties>
</file>