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334" w:rsidRDefault="005F0334" w:rsidP="005F03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GRENE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5F0334" w:rsidRDefault="005F0334" w:rsidP="005F03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5F0334" w:rsidRDefault="005F0334" w:rsidP="005F03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0334" w:rsidRDefault="005F0334" w:rsidP="005F03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0334" w:rsidRDefault="005F0334" w:rsidP="005F03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Gainsborough into</w:t>
      </w:r>
    </w:p>
    <w:p w:rsidR="005F0334" w:rsidRDefault="005F0334" w:rsidP="005F03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Philip Darcy(q.v.).</w:t>
      </w:r>
    </w:p>
    <w:p w:rsidR="005F0334" w:rsidRDefault="005F0334" w:rsidP="005F03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21-359)</w:t>
      </w:r>
    </w:p>
    <w:p w:rsidR="005F0334" w:rsidRDefault="005F0334" w:rsidP="005F03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0334" w:rsidRDefault="005F0334" w:rsidP="005F03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0334" w:rsidRDefault="005F0334" w:rsidP="005F03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</w:p>
    <w:p w:rsidR="006B2F86" w:rsidRPr="005F0334" w:rsidRDefault="005F033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5F03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334" w:rsidRDefault="005F0334" w:rsidP="00E71FC3">
      <w:pPr>
        <w:spacing w:after="0" w:line="240" w:lineRule="auto"/>
      </w:pPr>
      <w:r>
        <w:separator/>
      </w:r>
    </w:p>
  </w:endnote>
  <w:endnote w:type="continuationSeparator" w:id="0">
    <w:p w:rsidR="005F0334" w:rsidRDefault="005F03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334" w:rsidRDefault="005F0334" w:rsidP="00E71FC3">
      <w:pPr>
        <w:spacing w:after="0" w:line="240" w:lineRule="auto"/>
      </w:pPr>
      <w:r>
        <w:separator/>
      </w:r>
    </w:p>
  </w:footnote>
  <w:footnote w:type="continuationSeparator" w:id="0">
    <w:p w:rsidR="005F0334" w:rsidRDefault="005F03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334"/>
    <w:rsid w:val="005F033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42999"/>
  <w15:chartTrackingRefBased/>
  <w15:docId w15:val="{B994A949-CB5E-4467-9044-7AFA04FC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1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2016-04-20T19:08:00Z</dcterms:created>
  <dcterms:modified xsi:type="dcterms:W3CDTF">2016-04-20T19:08:00Z</dcterms:modified>
</cp:coreProperties>
</file>